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34FB" w:rsidRPr="00AA34DA" w:rsidRDefault="003D34FB" w:rsidP="005E7378">
      <w:pPr>
        <w:jc w:val="center"/>
        <w:rPr>
          <w:b/>
          <w:bCs/>
          <w:sz w:val="28"/>
          <w:szCs w:val="28"/>
        </w:rPr>
      </w:pPr>
      <w:r w:rsidRPr="00AA34DA">
        <w:rPr>
          <w:b/>
          <w:bCs/>
          <w:sz w:val="28"/>
          <w:szCs w:val="28"/>
        </w:rPr>
        <w:t>Совет депутатов  Промышленного сельсовета</w:t>
      </w:r>
    </w:p>
    <w:p w:rsidR="003D34FB" w:rsidRPr="00AA34DA" w:rsidRDefault="003D34FB" w:rsidP="005E7378">
      <w:pPr>
        <w:jc w:val="center"/>
        <w:outlineLvl w:val="0"/>
        <w:rPr>
          <w:b/>
          <w:bCs/>
          <w:sz w:val="28"/>
          <w:szCs w:val="28"/>
        </w:rPr>
      </w:pPr>
      <w:r w:rsidRPr="00AA34DA">
        <w:rPr>
          <w:b/>
          <w:bCs/>
          <w:sz w:val="28"/>
          <w:szCs w:val="28"/>
        </w:rPr>
        <w:t>Искитимского района Новосибирской области</w:t>
      </w:r>
    </w:p>
    <w:p w:rsidR="003D34FB" w:rsidRPr="00AA34DA" w:rsidRDefault="003D34FB" w:rsidP="005E7378">
      <w:pPr>
        <w:ind w:left="2832" w:firstLine="708"/>
        <w:outlineLvl w:val="0"/>
        <w:rPr>
          <w:b/>
          <w:bCs/>
          <w:sz w:val="28"/>
          <w:szCs w:val="28"/>
        </w:rPr>
      </w:pPr>
      <w:r w:rsidRPr="00AA34DA">
        <w:rPr>
          <w:b/>
          <w:bCs/>
          <w:sz w:val="28"/>
          <w:szCs w:val="28"/>
        </w:rPr>
        <w:t>(четвертого  созыва)</w:t>
      </w:r>
    </w:p>
    <w:p w:rsidR="003D34FB" w:rsidRPr="00AA34DA" w:rsidRDefault="003D34FB" w:rsidP="005E7378">
      <w:pPr>
        <w:jc w:val="center"/>
        <w:rPr>
          <w:sz w:val="28"/>
          <w:szCs w:val="28"/>
        </w:rPr>
      </w:pPr>
    </w:p>
    <w:p w:rsidR="003D34FB" w:rsidRPr="00AA34DA" w:rsidRDefault="003D34FB" w:rsidP="005E7378">
      <w:pPr>
        <w:jc w:val="center"/>
        <w:outlineLvl w:val="0"/>
        <w:rPr>
          <w:b/>
          <w:bCs/>
          <w:sz w:val="28"/>
          <w:szCs w:val="28"/>
        </w:rPr>
      </w:pPr>
      <w:r w:rsidRPr="00AA34DA">
        <w:rPr>
          <w:b/>
          <w:bCs/>
          <w:sz w:val="28"/>
          <w:szCs w:val="28"/>
        </w:rPr>
        <w:t>Р Е Ш Е Н И Е</w:t>
      </w:r>
    </w:p>
    <w:p w:rsidR="003D34FB" w:rsidRPr="00AA34DA" w:rsidRDefault="003D34FB" w:rsidP="005E7378">
      <w:pPr>
        <w:jc w:val="center"/>
        <w:outlineLvl w:val="0"/>
        <w:rPr>
          <w:sz w:val="28"/>
          <w:szCs w:val="28"/>
        </w:rPr>
      </w:pPr>
      <w:r>
        <w:rPr>
          <w:sz w:val="28"/>
          <w:szCs w:val="28"/>
        </w:rPr>
        <w:t>Сорок первой</w:t>
      </w:r>
      <w:r w:rsidRPr="00AA34DA">
        <w:rPr>
          <w:sz w:val="28"/>
          <w:szCs w:val="28"/>
        </w:rPr>
        <w:t xml:space="preserve"> сессии</w:t>
      </w:r>
    </w:p>
    <w:p w:rsidR="003D34FB" w:rsidRPr="00AA34DA" w:rsidRDefault="003D34FB" w:rsidP="005E7378">
      <w:pPr>
        <w:jc w:val="center"/>
        <w:rPr>
          <w:b/>
          <w:bCs/>
          <w:sz w:val="28"/>
          <w:szCs w:val="28"/>
        </w:rPr>
      </w:pPr>
    </w:p>
    <w:p w:rsidR="003D34FB" w:rsidRPr="00AA34DA" w:rsidRDefault="003D34FB" w:rsidP="005E7378">
      <w:pPr>
        <w:jc w:val="center"/>
        <w:rPr>
          <w:sz w:val="28"/>
          <w:szCs w:val="28"/>
        </w:rPr>
      </w:pPr>
      <w:r>
        <w:rPr>
          <w:sz w:val="28"/>
          <w:szCs w:val="28"/>
          <w:u w:val="single"/>
        </w:rPr>
        <w:t>19.05.2015</w:t>
      </w:r>
      <w:r w:rsidRPr="00AA34DA">
        <w:rPr>
          <w:sz w:val="28"/>
          <w:szCs w:val="28"/>
          <w:u w:val="single"/>
        </w:rPr>
        <w:t xml:space="preserve"> </w:t>
      </w:r>
      <w:r w:rsidRPr="00AA34DA">
        <w:rPr>
          <w:sz w:val="28"/>
          <w:szCs w:val="28"/>
        </w:rPr>
        <w:t>№</w:t>
      </w:r>
      <w:r w:rsidRPr="00AA34DA">
        <w:rPr>
          <w:sz w:val="28"/>
          <w:szCs w:val="28"/>
          <w:u w:val="single"/>
        </w:rPr>
        <w:t xml:space="preserve">  </w:t>
      </w:r>
      <w:r>
        <w:rPr>
          <w:sz w:val="28"/>
          <w:szCs w:val="28"/>
          <w:u w:val="single"/>
        </w:rPr>
        <w:t>229</w:t>
      </w:r>
      <w:r w:rsidRPr="00AA34DA">
        <w:rPr>
          <w:sz w:val="28"/>
          <w:szCs w:val="28"/>
          <w:u w:val="single"/>
        </w:rPr>
        <w:t xml:space="preserve"> </w:t>
      </w:r>
    </w:p>
    <w:p w:rsidR="003D34FB" w:rsidRPr="00AA34DA" w:rsidRDefault="003D34FB" w:rsidP="005E7378">
      <w:pPr>
        <w:jc w:val="center"/>
        <w:rPr>
          <w:sz w:val="28"/>
          <w:szCs w:val="28"/>
        </w:rPr>
      </w:pPr>
      <w:r w:rsidRPr="00AA34DA">
        <w:rPr>
          <w:sz w:val="28"/>
          <w:szCs w:val="28"/>
        </w:rPr>
        <w:t>п.Керамкомбинат</w:t>
      </w:r>
    </w:p>
    <w:p w:rsidR="003D34FB" w:rsidRPr="00AA34DA" w:rsidRDefault="003D34FB" w:rsidP="005E7378">
      <w:pPr>
        <w:rPr>
          <w:sz w:val="28"/>
          <w:szCs w:val="28"/>
        </w:rPr>
      </w:pPr>
    </w:p>
    <w:p w:rsidR="003D34FB" w:rsidRPr="00CC1E84" w:rsidRDefault="003D34FB" w:rsidP="005E7378">
      <w:r w:rsidRPr="00CC1E84">
        <w:t xml:space="preserve">О внесении изменений в Устав </w:t>
      </w:r>
    </w:p>
    <w:p w:rsidR="003D34FB" w:rsidRPr="00CC1E84" w:rsidRDefault="003D34FB" w:rsidP="005E7378">
      <w:r w:rsidRPr="00CC1E84">
        <w:t xml:space="preserve">Промышленного сельсовета </w:t>
      </w:r>
    </w:p>
    <w:p w:rsidR="003D34FB" w:rsidRPr="00CC1E84" w:rsidRDefault="003D34FB" w:rsidP="005E7378">
      <w:r w:rsidRPr="00CC1E84">
        <w:t>Искитимского района Новосибирской области</w:t>
      </w:r>
    </w:p>
    <w:p w:rsidR="003D34FB" w:rsidRPr="00AA34DA" w:rsidRDefault="003D34FB" w:rsidP="005E7378">
      <w:pPr>
        <w:rPr>
          <w:sz w:val="28"/>
          <w:szCs w:val="28"/>
        </w:rPr>
      </w:pPr>
    </w:p>
    <w:p w:rsidR="003D34FB" w:rsidRDefault="003D34FB" w:rsidP="005E7378">
      <w:pPr>
        <w:shd w:val="clear" w:color="auto" w:fill="FFFFFF"/>
        <w:tabs>
          <w:tab w:val="left" w:leader="underscore" w:pos="2179"/>
        </w:tabs>
        <w:ind w:left="10" w:firstLine="710"/>
        <w:jc w:val="both"/>
        <w:rPr>
          <w:color w:val="000000"/>
          <w:spacing w:val="-1"/>
          <w:sz w:val="28"/>
          <w:szCs w:val="28"/>
        </w:rPr>
      </w:pPr>
      <w:r w:rsidRPr="00CC1E84">
        <w:rPr>
          <w:color w:val="000000"/>
          <w:spacing w:val="-1"/>
          <w:sz w:val="28"/>
          <w:szCs w:val="28"/>
        </w:rPr>
        <w:t xml:space="preserve">В соответствии со ст. 7, 35, 44  Федерального закона от 06.10.2003 г № 131-ФЗ « Об общих принципах организации местного самоуправления в Российской Федерации» Совет депутатов </w:t>
      </w:r>
      <w:r>
        <w:rPr>
          <w:color w:val="000000"/>
          <w:spacing w:val="-1"/>
          <w:sz w:val="28"/>
          <w:szCs w:val="28"/>
        </w:rPr>
        <w:t xml:space="preserve">Промышленного сельсовета Искитимского района </w:t>
      </w:r>
      <w:r w:rsidRPr="00CC1E84">
        <w:rPr>
          <w:color w:val="000000"/>
          <w:spacing w:val="-1"/>
          <w:sz w:val="28"/>
          <w:szCs w:val="28"/>
        </w:rPr>
        <w:t>Новосибирской области</w:t>
      </w:r>
    </w:p>
    <w:p w:rsidR="003D34FB" w:rsidRDefault="003D34FB" w:rsidP="005E7378">
      <w:pPr>
        <w:shd w:val="clear" w:color="auto" w:fill="FFFFFF"/>
        <w:tabs>
          <w:tab w:val="left" w:leader="underscore" w:pos="2179"/>
        </w:tabs>
        <w:jc w:val="both"/>
        <w:rPr>
          <w:color w:val="000000"/>
          <w:spacing w:val="-1"/>
          <w:sz w:val="28"/>
          <w:szCs w:val="28"/>
        </w:rPr>
      </w:pPr>
      <w:r w:rsidRPr="00CC1E84">
        <w:rPr>
          <w:color w:val="000000"/>
          <w:spacing w:val="-1"/>
          <w:sz w:val="28"/>
          <w:szCs w:val="28"/>
        </w:rPr>
        <w:t>РЕШИЛ:</w:t>
      </w:r>
    </w:p>
    <w:p w:rsidR="003D34FB" w:rsidRPr="000D28DC" w:rsidRDefault="003D34FB" w:rsidP="000D28DC">
      <w:pPr>
        <w:pStyle w:val="ListParagraph"/>
        <w:numPr>
          <w:ilvl w:val="0"/>
          <w:numId w:val="1"/>
        </w:numPr>
        <w:ind w:left="0" w:firstLine="708"/>
        <w:jc w:val="both"/>
        <w:rPr>
          <w:color w:val="000000"/>
          <w:spacing w:val="-1"/>
          <w:sz w:val="28"/>
          <w:szCs w:val="28"/>
        </w:rPr>
      </w:pPr>
      <w:r w:rsidRPr="000D28DC">
        <w:rPr>
          <w:color w:val="000000"/>
          <w:sz w:val="28"/>
          <w:szCs w:val="28"/>
        </w:rPr>
        <w:t>В</w:t>
      </w:r>
      <w:r w:rsidRPr="000D28DC">
        <w:rPr>
          <w:color w:val="000000"/>
          <w:spacing w:val="1"/>
          <w:sz w:val="28"/>
          <w:szCs w:val="28"/>
        </w:rPr>
        <w:t>нести изменения в Устав Промышленного сельсовета</w:t>
      </w:r>
      <w:r w:rsidRPr="000D28DC">
        <w:rPr>
          <w:sz w:val="28"/>
          <w:szCs w:val="28"/>
        </w:rPr>
        <w:t xml:space="preserve"> Искитимского района Новосибирской области</w:t>
      </w:r>
      <w:r w:rsidRPr="000D28DC">
        <w:rPr>
          <w:color w:val="000000"/>
          <w:spacing w:val="-1"/>
          <w:sz w:val="28"/>
          <w:szCs w:val="28"/>
        </w:rPr>
        <w:t xml:space="preserve"> следующие изменения:</w:t>
      </w:r>
    </w:p>
    <w:p w:rsidR="003D34FB" w:rsidRPr="000D28DC" w:rsidRDefault="003D34FB" w:rsidP="00707E63">
      <w:pPr>
        <w:ind w:firstLine="708"/>
        <w:jc w:val="both"/>
        <w:rPr>
          <w:sz w:val="28"/>
          <w:szCs w:val="28"/>
        </w:rPr>
      </w:pPr>
      <w:r w:rsidRPr="000D28DC">
        <w:rPr>
          <w:sz w:val="28"/>
          <w:szCs w:val="28"/>
        </w:rPr>
        <w:t>1.1</w:t>
      </w:r>
      <w:r>
        <w:rPr>
          <w:sz w:val="28"/>
          <w:szCs w:val="28"/>
        </w:rPr>
        <w:t xml:space="preserve">. </w:t>
      </w:r>
      <w:r w:rsidRPr="000D28DC">
        <w:rPr>
          <w:sz w:val="28"/>
          <w:szCs w:val="28"/>
        </w:rPr>
        <w:t xml:space="preserve">В статье 5 </w:t>
      </w:r>
      <w:r>
        <w:rPr>
          <w:sz w:val="28"/>
          <w:szCs w:val="28"/>
        </w:rPr>
        <w:t xml:space="preserve"> Вопросы местного значения</w:t>
      </w:r>
      <w:r w:rsidRPr="000D28DC">
        <w:rPr>
          <w:sz w:val="28"/>
          <w:szCs w:val="28"/>
        </w:rPr>
        <w:t>:</w:t>
      </w:r>
    </w:p>
    <w:p w:rsidR="003D34FB" w:rsidRDefault="003D34FB" w:rsidP="000D28DC">
      <w:pPr>
        <w:jc w:val="both"/>
        <w:rPr>
          <w:sz w:val="28"/>
          <w:szCs w:val="28"/>
        </w:rPr>
      </w:pPr>
      <w:r>
        <w:rPr>
          <w:sz w:val="28"/>
          <w:szCs w:val="28"/>
        </w:rPr>
        <w:t>1.1.1. в</w:t>
      </w:r>
      <w:r w:rsidRPr="001B6386">
        <w:rPr>
          <w:sz w:val="28"/>
          <w:szCs w:val="28"/>
        </w:rPr>
        <w:t xml:space="preserve"> пункте 21 части 1 слова </w:t>
      </w:r>
      <w:r>
        <w:rPr>
          <w:sz w:val="28"/>
          <w:szCs w:val="28"/>
        </w:rPr>
        <w:t>«</w:t>
      </w:r>
      <w:r w:rsidRPr="003A2D6A">
        <w:rPr>
          <w:sz w:val="28"/>
          <w:szCs w:val="28"/>
        </w:rPr>
        <w:t>в том числе путем выкупа</w:t>
      </w:r>
      <w:r>
        <w:rPr>
          <w:sz w:val="28"/>
          <w:szCs w:val="28"/>
        </w:rPr>
        <w:t>» исключить;</w:t>
      </w:r>
    </w:p>
    <w:p w:rsidR="003D34FB" w:rsidRPr="001B6386" w:rsidRDefault="003D34FB" w:rsidP="000D28DC">
      <w:pPr>
        <w:jc w:val="both"/>
        <w:rPr>
          <w:sz w:val="28"/>
          <w:szCs w:val="28"/>
        </w:rPr>
      </w:pPr>
      <w:r>
        <w:rPr>
          <w:sz w:val="28"/>
          <w:szCs w:val="28"/>
        </w:rPr>
        <w:t>1.1.2. в</w:t>
      </w:r>
      <w:r w:rsidRPr="001B6386">
        <w:rPr>
          <w:sz w:val="28"/>
          <w:szCs w:val="28"/>
        </w:rPr>
        <w:t xml:space="preserve"> пункте 21 части 1 </w:t>
      </w:r>
      <w:r>
        <w:rPr>
          <w:sz w:val="28"/>
          <w:szCs w:val="28"/>
        </w:rPr>
        <w:t>слова</w:t>
      </w:r>
      <w:r w:rsidRPr="001B6386">
        <w:rPr>
          <w:sz w:val="28"/>
          <w:szCs w:val="28"/>
        </w:rPr>
        <w:t xml:space="preserve"> «</w:t>
      </w:r>
      <w:r w:rsidRPr="003A2D6A">
        <w:rPr>
          <w:sz w:val="28"/>
          <w:szCs w:val="28"/>
        </w:rPr>
        <w:t>за использованием земель поселения</w:t>
      </w:r>
      <w:r w:rsidRPr="001B6386">
        <w:rPr>
          <w:sz w:val="28"/>
          <w:szCs w:val="28"/>
        </w:rPr>
        <w:t>» заменить на «</w:t>
      </w:r>
      <w:r w:rsidRPr="003A2D6A">
        <w:rPr>
          <w:sz w:val="28"/>
          <w:szCs w:val="28"/>
        </w:rPr>
        <w:t>в границах поселения</w:t>
      </w:r>
      <w:r w:rsidRPr="001B6386">
        <w:rPr>
          <w:sz w:val="28"/>
          <w:szCs w:val="28"/>
        </w:rPr>
        <w:t>»</w:t>
      </w:r>
      <w:r>
        <w:rPr>
          <w:sz w:val="28"/>
          <w:szCs w:val="28"/>
        </w:rPr>
        <w:t>;</w:t>
      </w:r>
    </w:p>
    <w:p w:rsidR="003D34FB" w:rsidRDefault="003D34FB" w:rsidP="000D28DC">
      <w:pPr>
        <w:pStyle w:val="s1"/>
        <w:shd w:val="clear" w:color="auto" w:fill="FFFFFF"/>
        <w:spacing w:before="0" w:beforeAutospacing="0" w:after="0" w:afterAutospacing="0"/>
        <w:jc w:val="both"/>
        <w:rPr>
          <w:rFonts w:ascii="Arial" w:hAnsi="Arial" w:cs="Arial"/>
          <w:color w:val="000000"/>
          <w:sz w:val="18"/>
          <w:szCs w:val="18"/>
        </w:rPr>
      </w:pPr>
      <w:r>
        <w:rPr>
          <w:sz w:val="28"/>
          <w:szCs w:val="28"/>
        </w:rPr>
        <w:t>1.1.3. пункт 37 исключить</w:t>
      </w:r>
      <w:r w:rsidRPr="003951FA">
        <w:rPr>
          <w:sz w:val="28"/>
          <w:szCs w:val="28"/>
        </w:rPr>
        <w:t>, признать утратившим силу</w:t>
      </w:r>
      <w:r>
        <w:rPr>
          <w:sz w:val="28"/>
          <w:szCs w:val="28"/>
        </w:rPr>
        <w:t>;</w:t>
      </w:r>
      <w:r w:rsidRPr="00FA6B08">
        <w:rPr>
          <w:rFonts w:ascii="Arial" w:hAnsi="Arial" w:cs="Arial"/>
          <w:color w:val="000000"/>
          <w:sz w:val="18"/>
          <w:szCs w:val="18"/>
        </w:rPr>
        <w:t xml:space="preserve"> </w:t>
      </w:r>
    </w:p>
    <w:p w:rsidR="003D34FB" w:rsidRDefault="003D34FB" w:rsidP="000D28DC">
      <w:pPr>
        <w:pStyle w:val="HTMLPreformatted"/>
        <w:jc w:val="both"/>
        <w:rPr>
          <w:rFonts w:ascii="Times New Roman" w:hAnsi="Times New Roman" w:cs="Times New Roman"/>
          <w:color w:val="000000"/>
          <w:sz w:val="28"/>
          <w:szCs w:val="28"/>
        </w:rPr>
      </w:pPr>
      <w:r>
        <w:rPr>
          <w:rFonts w:ascii="Times New Roman" w:hAnsi="Times New Roman" w:cs="Times New Roman"/>
          <w:color w:val="000000"/>
          <w:sz w:val="28"/>
          <w:szCs w:val="28"/>
        </w:rPr>
        <w:t>1.1.4. дополнить пунктом 41</w:t>
      </w:r>
      <w:r w:rsidRPr="00654A15">
        <w:rPr>
          <w:rFonts w:ascii="Times New Roman" w:hAnsi="Times New Roman" w:cs="Times New Roman"/>
          <w:color w:val="000000"/>
          <w:sz w:val="28"/>
          <w:szCs w:val="28"/>
        </w:rPr>
        <w:t xml:space="preserve"> следующего содержания: </w:t>
      </w:r>
    </w:p>
    <w:p w:rsidR="003D34FB" w:rsidRPr="003A2D6A" w:rsidRDefault="003D34FB" w:rsidP="000D28DC">
      <w:pPr>
        <w:pStyle w:val="HTMLPreformatted"/>
        <w:jc w:val="both"/>
        <w:rPr>
          <w:rFonts w:ascii="Times New Roman" w:hAnsi="Times New Roman" w:cs="Times New Roman"/>
          <w:sz w:val="28"/>
          <w:szCs w:val="28"/>
        </w:rPr>
      </w:pPr>
      <w:r>
        <w:rPr>
          <w:rFonts w:ascii="Times New Roman" w:hAnsi="Times New Roman" w:cs="Times New Roman"/>
          <w:i/>
          <w:iCs/>
          <w:sz w:val="28"/>
          <w:szCs w:val="28"/>
        </w:rPr>
        <w:t>«</w:t>
      </w:r>
      <w:r w:rsidRPr="003A2D6A">
        <w:rPr>
          <w:rFonts w:ascii="Times New Roman" w:hAnsi="Times New Roman" w:cs="Times New Roman"/>
          <w:sz w:val="28"/>
          <w:szCs w:val="28"/>
        </w:rPr>
        <w:t>41) участие в соответствии с Федеральным законом от 24 июля 2007  года</w:t>
      </w:r>
    </w:p>
    <w:p w:rsidR="003D34FB" w:rsidRPr="003A2D6A"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3A2D6A">
        <w:rPr>
          <w:sz w:val="28"/>
          <w:szCs w:val="28"/>
        </w:rPr>
        <w:t xml:space="preserve"> N  221-ФЗ  "О  государственном  кадастре   недвижимости"   в   выполнении</w:t>
      </w:r>
    </w:p>
    <w:p w:rsidR="003D34FB"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sz w:val="28"/>
          <w:szCs w:val="28"/>
        </w:rPr>
      </w:pPr>
      <w:r w:rsidRPr="003A2D6A">
        <w:rPr>
          <w:sz w:val="28"/>
          <w:szCs w:val="28"/>
        </w:rPr>
        <w:t xml:space="preserve"> комплексных кадастровых работ</w:t>
      </w:r>
      <w:r>
        <w:rPr>
          <w:i/>
          <w:iCs/>
          <w:sz w:val="28"/>
          <w:szCs w:val="28"/>
        </w:rPr>
        <w:t>».</w:t>
      </w:r>
    </w:p>
    <w:p w:rsidR="003D34FB"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sz w:val="28"/>
          <w:szCs w:val="28"/>
        </w:rPr>
      </w:pPr>
      <w:r>
        <w:rPr>
          <w:i/>
          <w:iCs/>
          <w:sz w:val="28"/>
          <w:szCs w:val="28"/>
        </w:rPr>
        <w:tab/>
      </w:r>
      <w:r w:rsidRPr="00B60B68">
        <w:rPr>
          <w:sz w:val="28"/>
          <w:szCs w:val="28"/>
        </w:rPr>
        <w:t>1.2.</w:t>
      </w:r>
      <w:r>
        <w:rPr>
          <w:i/>
          <w:iCs/>
          <w:sz w:val="28"/>
          <w:szCs w:val="28"/>
        </w:rPr>
        <w:t xml:space="preserve"> </w:t>
      </w:r>
      <w:r w:rsidRPr="00B60B68">
        <w:rPr>
          <w:sz w:val="28"/>
          <w:szCs w:val="28"/>
        </w:rPr>
        <w:t>Статью 6. Права органов местного самоуправления поселения на решение вопросов, не отнесённых к вопросам местного значения поселения</w:t>
      </w:r>
    </w:p>
    <w:p w:rsidR="003D34FB"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1.2.1.дополнить пунктом 13 следующего содержания: </w:t>
      </w:r>
    </w:p>
    <w:p w:rsidR="003D34FB" w:rsidRPr="004D1F9A"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D1F9A">
        <w:rPr>
          <w:sz w:val="28"/>
          <w:szCs w:val="28"/>
        </w:rPr>
        <w:t>«</w:t>
      </w:r>
      <w:r>
        <w:rPr>
          <w:sz w:val="28"/>
          <w:szCs w:val="28"/>
        </w:rPr>
        <w:t>13)</w:t>
      </w:r>
      <w:r w:rsidRPr="004D1F9A">
        <w:rPr>
          <w:sz w:val="28"/>
          <w:szCs w:val="28"/>
        </w:rPr>
        <w:t xml:space="preserve"> осуществление мероприятий по отлову и содержанию безнадзорных животных, обитающих на территории поселения.»</w:t>
      </w:r>
    </w:p>
    <w:p w:rsidR="003D34FB" w:rsidRPr="00BD7BBB" w:rsidRDefault="003D34FB" w:rsidP="00B60B68">
      <w:pPr>
        <w:pStyle w:val="ListParagraph"/>
        <w:numPr>
          <w:ilvl w:val="1"/>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sz w:val="28"/>
          <w:szCs w:val="28"/>
        </w:rPr>
      </w:pPr>
      <w:r w:rsidRPr="00BD7BBB">
        <w:rPr>
          <w:sz w:val="28"/>
          <w:szCs w:val="28"/>
        </w:rPr>
        <w:t>Дополнить статьей 6.1. следующего содержания:</w:t>
      </w:r>
    </w:p>
    <w:p w:rsidR="003D34FB" w:rsidRPr="003A2D6A"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r w:rsidRPr="003A2D6A">
        <w:rPr>
          <w:sz w:val="28"/>
          <w:szCs w:val="28"/>
        </w:rPr>
        <w:t>Статья 6.1. Осуществление органами местного самоуправления поселения отдельных государственных полномочий</w:t>
      </w:r>
    </w:p>
    <w:p w:rsidR="003D34FB" w:rsidRPr="003A2D6A"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3A2D6A">
        <w:rPr>
          <w:sz w:val="28"/>
          <w:szCs w:val="28"/>
        </w:rPr>
        <w:t xml:space="preserve"> </w:t>
      </w:r>
      <w:r w:rsidRPr="003A2D6A">
        <w:rPr>
          <w:sz w:val="28"/>
          <w:szCs w:val="28"/>
        </w:rPr>
        <w:tab/>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 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3D34FB" w:rsidRPr="003A2D6A"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3A2D6A">
        <w:rPr>
          <w:sz w:val="28"/>
          <w:szCs w:val="28"/>
        </w:rPr>
        <w:t xml:space="preserve"> </w:t>
      </w:r>
      <w:r w:rsidRPr="003A2D6A">
        <w:rPr>
          <w:sz w:val="28"/>
          <w:szCs w:val="28"/>
        </w:rPr>
        <w:tab/>
        <w:t xml:space="preserve">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 </w:t>
      </w:r>
    </w:p>
    <w:p w:rsidR="003D34FB" w:rsidRPr="003A2D6A"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3A2D6A">
        <w:rPr>
          <w:sz w:val="28"/>
          <w:szCs w:val="28"/>
        </w:rPr>
        <w:tab/>
        <w:t xml:space="preserve">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                </w:t>
      </w:r>
    </w:p>
    <w:p w:rsidR="003D34FB" w:rsidRPr="003A2D6A"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3A2D6A">
        <w:rPr>
          <w:sz w:val="28"/>
          <w:szCs w:val="28"/>
        </w:rPr>
        <w:tab/>
        <w:t xml:space="preserve">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 </w:t>
      </w:r>
    </w:p>
    <w:p w:rsidR="003D34FB" w:rsidRPr="003A2D6A"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3A2D6A">
        <w:rPr>
          <w:sz w:val="28"/>
          <w:szCs w:val="28"/>
        </w:rPr>
        <w:tab/>
        <w:t xml:space="preserve">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 </w:t>
      </w:r>
    </w:p>
    <w:p w:rsidR="003D34FB" w:rsidRPr="003A2D6A"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3A2D6A">
        <w:rPr>
          <w:sz w:val="28"/>
          <w:szCs w:val="28"/>
        </w:rPr>
        <w:tab/>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3D34FB" w:rsidRPr="003A2D6A"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3A2D6A">
        <w:rPr>
          <w:sz w:val="28"/>
          <w:szCs w:val="28"/>
        </w:rPr>
        <w:t xml:space="preserve"> </w:t>
      </w:r>
      <w:r w:rsidRPr="003A2D6A">
        <w:rPr>
          <w:sz w:val="28"/>
          <w:szCs w:val="28"/>
        </w:rPr>
        <w:tab/>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3D34FB" w:rsidRPr="003A2D6A"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3A2D6A">
        <w:rPr>
          <w:sz w:val="28"/>
          <w:szCs w:val="28"/>
        </w:rPr>
        <w:t xml:space="preserve"> </w:t>
      </w:r>
      <w:r w:rsidRPr="003A2D6A">
        <w:rPr>
          <w:sz w:val="28"/>
          <w:szCs w:val="28"/>
        </w:rPr>
        <w:tab/>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3D34FB"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sz w:val="28"/>
          <w:szCs w:val="28"/>
        </w:rPr>
      </w:pPr>
      <w:r w:rsidRPr="003A2D6A">
        <w:rPr>
          <w:sz w:val="28"/>
          <w:szCs w:val="28"/>
        </w:rPr>
        <w:t xml:space="preserve"> </w:t>
      </w:r>
      <w:r w:rsidRPr="003A2D6A">
        <w:rPr>
          <w:sz w:val="28"/>
          <w:szCs w:val="28"/>
        </w:rPr>
        <w:tab/>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r>
        <w:rPr>
          <w:i/>
          <w:iCs/>
          <w:sz w:val="28"/>
          <w:szCs w:val="28"/>
        </w:rPr>
        <w:t>.»</w:t>
      </w:r>
    </w:p>
    <w:p w:rsidR="003D34FB"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ab/>
        <w:t>1.4. В пункте 1  статьи 7 Местный референдум после слов «проводится на» дополнить словом «всей».</w:t>
      </w:r>
    </w:p>
    <w:p w:rsidR="003D34FB"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ab/>
        <w:t>1.5. В статье 8 Муниципальные выборы:</w:t>
      </w:r>
    </w:p>
    <w:p w:rsidR="003D34FB"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1.5.1. в пункте 1 слова «Главы поселения» исключить;</w:t>
      </w:r>
    </w:p>
    <w:p w:rsidR="003D34FB"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1.5.2. в пункте 5 после слова «единому» дополнить словом «избирательному»</w:t>
      </w:r>
    </w:p>
    <w:p w:rsidR="003D34FB" w:rsidRPr="006831A7"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1.5.3. абзац второй пункта 5 исключить.</w:t>
      </w:r>
    </w:p>
    <w:p w:rsidR="003D34FB" w:rsidRPr="000D28DC"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ab/>
        <w:t>1.6</w:t>
      </w:r>
      <w:r w:rsidRPr="000D28DC">
        <w:rPr>
          <w:sz w:val="28"/>
          <w:szCs w:val="28"/>
        </w:rPr>
        <w:t>. В статье 11 Публичные слушания:</w:t>
      </w:r>
    </w:p>
    <w:p w:rsidR="003D34FB"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sz w:val="28"/>
          <w:szCs w:val="28"/>
        </w:rPr>
      </w:pPr>
      <w:r>
        <w:rPr>
          <w:sz w:val="28"/>
          <w:szCs w:val="28"/>
        </w:rPr>
        <w:t>1.6</w:t>
      </w:r>
      <w:r w:rsidRPr="008F3B09">
        <w:rPr>
          <w:sz w:val="28"/>
          <w:szCs w:val="28"/>
        </w:rPr>
        <w:t>.1. п.3 части</w:t>
      </w:r>
      <w:r>
        <w:rPr>
          <w:sz w:val="28"/>
          <w:szCs w:val="28"/>
        </w:rPr>
        <w:t xml:space="preserve"> </w:t>
      </w:r>
      <w:r w:rsidRPr="008F3B09">
        <w:rPr>
          <w:sz w:val="28"/>
          <w:szCs w:val="28"/>
        </w:rPr>
        <w:t>3 после слов:</w:t>
      </w:r>
      <w:r>
        <w:rPr>
          <w:i/>
          <w:iCs/>
          <w:sz w:val="28"/>
          <w:szCs w:val="28"/>
        </w:rPr>
        <w:t xml:space="preserve"> «</w:t>
      </w:r>
      <w:r w:rsidRPr="003A2D6A">
        <w:rPr>
          <w:sz w:val="28"/>
          <w:szCs w:val="28"/>
        </w:rPr>
        <w:t>проекты межевания территорий</w:t>
      </w:r>
      <w:r>
        <w:rPr>
          <w:i/>
          <w:iCs/>
          <w:sz w:val="28"/>
          <w:szCs w:val="28"/>
        </w:rPr>
        <w:t xml:space="preserve">» </w:t>
      </w:r>
      <w:r w:rsidRPr="008F3B09">
        <w:rPr>
          <w:sz w:val="28"/>
          <w:szCs w:val="28"/>
        </w:rPr>
        <w:t>дополнить  словами:</w:t>
      </w:r>
      <w:r>
        <w:rPr>
          <w:i/>
          <w:iCs/>
          <w:sz w:val="28"/>
          <w:szCs w:val="28"/>
        </w:rPr>
        <w:t xml:space="preserve"> </w:t>
      </w:r>
      <w:r w:rsidRPr="008F3B09">
        <w:rPr>
          <w:i/>
          <w:iCs/>
          <w:sz w:val="28"/>
          <w:szCs w:val="28"/>
        </w:rPr>
        <w:t>«</w:t>
      </w:r>
      <w:r w:rsidRPr="003A2D6A">
        <w:rPr>
          <w:sz w:val="28"/>
          <w:szCs w:val="28"/>
        </w:rPr>
        <w:t>за исключением случаев, предусмотренных Градостроительным кодексом Российской Федерации</w:t>
      </w:r>
      <w:r w:rsidRPr="008F3B09">
        <w:rPr>
          <w:i/>
          <w:iCs/>
          <w:sz w:val="28"/>
          <w:szCs w:val="28"/>
        </w:rPr>
        <w:t>»</w:t>
      </w:r>
      <w:r>
        <w:rPr>
          <w:i/>
          <w:iCs/>
          <w:sz w:val="28"/>
          <w:szCs w:val="28"/>
        </w:rPr>
        <w:t>.</w:t>
      </w:r>
    </w:p>
    <w:p w:rsidR="003D34FB"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ab/>
        <w:t>1.7. В  Статье 14 Опрос граждан</w:t>
      </w:r>
    </w:p>
    <w:p w:rsidR="003D34FB"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sz w:val="28"/>
          <w:szCs w:val="28"/>
        </w:rPr>
        <w:t>1.7.1. пункт 3 после слов «Совета депутатов» дополнить словами «</w:t>
      </w:r>
      <w:r w:rsidRPr="00BD7BBB">
        <w:rPr>
          <w:sz w:val="28"/>
          <w:szCs w:val="28"/>
        </w:rPr>
        <w:t>в соответствии с Законом Новосибирской области.</w:t>
      </w:r>
      <w:r>
        <w:rPr>
          <w:sz w:val="28"/>
          <w:szCs w:val="28"/>
        </w:rPr>
        <w:t>»</w:t>
      </w:r>
    </w:p>
    <w:p w:rsidR="003D34FB" w:rsidRPr="00415D5C"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1.7</w:t>
      </w:r>
      <w:r w:rsidRPr="00415D5C">
        <w:rPr>
          <w:sz w:val="28"/>
          <w:szCs w:val="28"/>
        </w:rPr>
        <w:t>.2. дополнить пунктами 4 и 5 следующего со</w:t>
      </w:r>
      <w:r>
        <w:rPr>
          <w:sz w:val="28"/>
          <w:szCs w:val="28"/>
        </w:rPr>
        <w:t>д</w:t>
      </w:r>
      <w:r w:rsidRPr="00415D5C">
        <w:rPr>
          <w:sz w:val="28"/>
          <w:szCs w:val="28"/>
        </w:rPr>
        <w:t>ержани</w:t>
      </w:r>
      <w:r>
        <w:rPr>
          <w:sz w:val="28"/>
          <w:szCs w:val="28"/>
        </w:rPr>
        <w:t>я:</w:t>
      </w:r>
    </w:p>
    <w:p w:rsidR="003D34FB"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w:t>
      </w:r>
      <w:r w:rsidRPr="00415D5C">
        <w:rPr>
          <w:sz w:val="28"/>
          <w:szCs w:val="28"/>
        </w:rPr>
        <w:t xml:space="preserve">4. Решение о назначении опроса граждан принимается Советом депутатов муниципального образования. </w:t>
      </w:r>
    </w:p>
    <w:p w:rsidR="003D34FB"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15D5C">
        <w:rPr>
          <w:sz w:val="28"/>
          <w:szCs w:val="28"/>
        </w:rPr>
        <w:t>5. Жители муниципального образования должны быть проинформированы о проведении опроса граждан не менее чем за 10 дней до его проведения</w:t>
      </w:r>
      <w:r>
        <w:rPr>
          <w:sz w:val="28"/>
          <w:szCs w:val="28"/>
        </w:rPr>
        <w:t>.»</w:t>
      </w:r>
    </w:p>
    <w:p w:rsidR="003D34FB" w:rsidRPr="00415D5C"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tab/>
      </w:r>
      <w:r w:rsidRPr="00AF0217">
        <w:rPr>
          <w:sz w:val="28"/>
          <w:szCs w:val="28"/>
        </w:rPr>
        <w:t>1.8.</w:t>
      </w:r>
      <w:r w:rsidRPr="00415D5C">
        <w:rPr>
          <w:sz w:val="28"/>
          <w:szCs w:val="28"/>
        </w:rPr>
        <w:t xml:space="preserve"> Статью 19</w:t>
      </w:r>
      <w:r>
        <w:rPr>
          <w:sz w:val="28"/>
          <w:szCs w:val="28"/>
        </w:rPr>
        <w:t>.</w:t>
      </w:r>
      <w:r w:rsidRPr="00415D5C">
        <w:rPr>
          <w:sz w:val="28"/>
          <w:szCs w:val="28"/>
        </w:rPr>
        <w:t xml:space="preserve"> Полномочия Совета депутатов дополнить пунктами 25, 26, 27 следующего содержания:</w:t>
      </w:r>
    </w:p>
    <w:p w:rsidR="003D34FB" w:rsidRPr="00415D5C"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«25</w:t>
      </w:r>
      <w:r w:rsidRPr="00415D5C">
        <w:rPr>
          <w:sz w:val="28"/>
          <w:szCs w:val="28"/>
        </w:rPr>
        <w:t xml:space="preserve">) установление порядка проведения конкурса по отбору кандидатур на должность главы муниципального образования; </w:t>
      </w:r>
    </w:p>
    <w:p w:rsidR="003D34FB" w:rsidRPr="00415D5C"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15D5C">
        <w:rPr>
          <w:sz w:val="28"/>
          <w:szCs w:val="28"/>
        </w:rPr>
        <w:t>2</w:t>
      </w:r>
      <w:r>
        <w:rPr>
          <w:sz w:val="28"/>
          <w:szCs w:val="28"/>
        </w:rPr>
        <w:t>6</w:t>
      </w:r>
      <w:r w:rsidRPr="00415D5C">
        <w:rPr>
          <w:sz w:val="28"/>
          <w:szCs w:val="28"/>
        </w:rPr>
        <w:t xml:space="preserve">)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 </w:t>
      </w:r>
    </w:p>
    <w:p w:rsidR="003D34FB"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27</w:t>
      </w:r>
      <w:r w:rsidRPr="00415D5C">
        <w:rPr>
          <w:sz w:val="28"/>
          <w:szCs w:val="28"/>
        </w:rPr>
        <w:t xml:space="preserve">) </w:t>
      </w:r>
      <w:r>
        <w:rPr>
          <w:sz w:val="28"/>
          <w:szCs w:val="28"/>
        </w:rPr>
        <w:t xml:space="preserve"> </w:t>
      </w:r>
      <w:r w:rsidRPr="00415D5C">
        <w:rPr>
          <w:sz w:val="28"/>
          <w:szCs w:val="28"/>
        </w:rPr>
        <w:t>избрание Главы поселения из числа кандидатов, представленных конкурсной комиссией по результатам конкурса;</w:t>
      </w:r>
      <w:r>
        <w:rPr>
          <w:sz w:val="28"/>
          <w:szCs w:val="28"/>
        </w:rPr>
        <w:t>»</w:t>
      </w:r>
    </w:p>
    <w:p w:rsidR="003D34FB" w:rsidRPr="00A03603"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ab/>
        <w:t>1.9</w:t>
      </w:r>
      <w:r w:rsidRPr="00A03603">
        <w:rPr>
          <w:sz w:val="28"/>
          <w:szCs w:val="28"/>
        </w:rPr>
        <w:t>. Пункт 2 статьи 21 Депутат Совета депутатов дополнить предложением следующего содержания</w:t>
      </w:r>
    </w:p>
    <w:p w:rsidR="003D34FB"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A03603">
        <w:rPr>
          <w:sz w:val="28"/>
          <w:szCs w:val="28"/>
        </w:rPr>
        <w:t>«Ни один депутат Совета депутатов не осуществляет свои полномочия на постоянной основе»</w:t>
      </w:r>
    </w:p>
    <w:p w:rsidR="003D34FB" w:rsidRPr="00C34FB1"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ab/>
        <w:t>1</w:t>
      </w:r>
      <w:r w:rsidRPr="00C34FB1">
        <w:rPr>
          <w:sz w:val="28"/>
          <w:szCs w:val="28"/>
        </w:rPr>
        <w:t>.</w:t>
      </w:r>
      <w:r>
        <w:rPr>
          <w:sz w:val="28"/>
          <w:szCs w:val="28"/>
        </w:rPr>
        <w:t xml:space="preserve">10. </w:t>
      </w:r>
      <w:r w:rsidRPr="00C34FB1">
        <w:rPr>
          <w:sz w:val="28"/>
          <w:szCs w:val="28"/>
        </w:rPr>
        <w:t xml:space="preserve"> Пункт 1 статьи 23. Председатель Совета депутатов изложить в новой редакции:</w:t>
      </w:r>
    </w:p>
    <w:p w:rsidR="003D34FB" w:rsidRDefault="003D34FB" w:rsidP="000D28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w:t>
      </w:r>
      <w:r w:rsidRPr="00C34FB1">
        <w:rPr>
          <w:sz w:val="28"/>
          <w:szCs w:val="28"/>
        </w:rPr>
        <w:t>1. 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r>
        <w:rPr>
          <w:sz w:val="28"/>
          <w:szCs w:val="28"/>
        </w:rPr>
        <w:t>»</w:t>
      </w:r>
    </w:p>
    <w:p w:rsidR="003D34FB" w:rsidRPr="009531A8" w:rsidRDefault="003D34FB" w:rsidP="009531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ab/>
        <w:t xml:space="preserve">1.11. </w:t>
      </w:r>
      <w:r w:rsidRPr="009531A8">
        <w:rPr>
          <w:sz w:val="28"/>
          <w:szCs w:val="28"/>
        </w:rPr>
        <w:t>пункт 2 статьи 27 Глава поселения изложить в новой редакции:</w:t>
      </w:r>
    </w:p>
    <w:p w:rsidR="003D34FB" w:rsidRDefault="003D34FB" w:rsidP="009531A8">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jc w:val="both"/>
        <w:rPr>
          <w:sz w:val="28"/>
          <w:szCs w:val="28"/>
        </w:rPr>
      </w:pPr>
      <w:r w:rsidRPr="009531A8">
        <w:rPr>
          <w:sz w:val="28"/>
          <w:szCs w:val="28"/>
        </w:rPr>
        <w:t>«</w:t>
      </w:r>
      <w:r>
        <w:rPr>
          <w:sz w:val="28"/>
          <w:szCs w:val="28"/>
        </w:rPr>
        <w:t xml:space="preserve">2. </w:t>
      </w:r>
      <w:r w:rsidRPr="009531A8">
        <w:rPr>
          <w:sz w:val="28"/>
          <w:szCs w:val="28"/>
        </w:rPr>
        <w:t>Глава поселения избирается Советом депутатов из числа кандидатов, представленных конкурсной комиссией по результатам конкурса, сроком на 5 лет и возглавляет местную администрацию</w:t>
      </w:r>
      <w:r>
        <w:rPr>
          <w:sz w:val="28"/>
          <w:szCs w:val="28"/>
        </w:rPr>
        <w:t>.</w:t>
      </w:r>
    </w:p>
    <w:p w:rsidR="003D34FB" w:rsidRDefault="003D34FB" w:rsidP="009531A8">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450"/>
        <w:jc w:val="both"/>
        <w:rPr>
          <w:sz w:val="28"/>
          <w:szCs w:val="28"/>
        </w:rPr>
      </w:pPr>
      <w:r w:rsidRPr="009531A8">
        <w:rPr>
          <w:sz w:val="28"/>
          <w:szCs w:val="28"/>
        </w:rPr>
        <w:t xml:space="preserve">Порядок проведения конкурса по отбору кандидатур на должность Главы поселения, устанавливается Советом депутатов. </w:t>
      </w:r>
    </w:p>
    <w:p w:rsidR="003D34FB" w:rsidRDefault="003D34FB" w:rsidP="009531A8">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450"/>
        <w:jc w:val="both"/>
        <w:rPr>
          <w:sz w:val="28"/>
          <w:szCs w:val="28"/>
        </w:rPr>
      </w:pPr>
      <w:r w:rsidRPr="009531A8">
        <w:rPr>
          <w:sz w:val="28"/>
          <w:szCs w:val="28"/>
        </w:rPr>
        <w:t xml:space="preserve">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 </w:t>
      </w:r>
    </w:p>
    <w:p w:rsidR="003D34FB" w:rsidRDefault="003D34FB" w:rsidP="009531A8">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450"/>
        <w:jc w:val="both"/>
        <w:rPr>
          <w:sz w:val="28"/>
          <w:szCs w:val="28"/>
        </w:rPr>
      </w:pPr>
      <w:r w:rsidRPr="009531A8">
        <w:rPr>
          <w:sz w:val="28"/>
          <w:szCs w:val="28"/>
        </w:rPr>
        <w:t xml:space="preserve">При формировании конкурсной комиссии половина ее членов назначается Советом депутатов, а другая половина – Главой </w:t>
      </w:r>
      <w:r>
        <w:rPr>
          <w:sz w:val="28"/>
          <w:szCs w:val="28"/>
        </w:rPr>
        <w:t>Искитимского</w:t>
      </w:r>
      <w:r w:rsidRPr="009531A8">
        <w:rPr>
          <w:sz w:val="28"/>
          <w:szCs w:val="28"/>
        </w:rPr>
        <w:t xml:space="preserve"> района Новосибирской области. </w:t>
      </w:r>
    </w:p>
    <w:p w:rsidR="003D34FB" w:rsidRPr="009531A8" w:rsidRDefault="003D34FB" w:rsidP="009531A8">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450"/>
        <w:jc w:val="both"/>
        <w:rPr>
          <w:sz w:val="28"/>
          <w:szCs w:val="28"/>
        </w:rPr>
      </w:pPr>
      <w:r>
        <w:rPr>
          <w:sz w:val="28"/>
          <w:szCs w:val="28"/>
        </w:rPr>
        <w:t xml:space="preserve">    1.12</w:t>
      </w:r>
      <w:r w:rsidRPr="009531A8">
        <w:rPr>
          <w:sz w:val="28"/>
          <w:szCs w:val="28"/>
        </w:rPr>
        <w:t>. Пункт 2 статьи 28 Досрочное прекращение полномочий главы поселения</w:t>
      </w:r>
      <w:r>
        <w:rPr>
          <w:sz w:val="28"/>
          <w:szCs w:val="28"/>
        </w:rPr>
        <w:t xml:space="preserve"> изложить в новой редакции:</w:t>
      </w:r>
    </w:p>
    <w:p w:rsidR="003D34FB" w:rsidRPr="009531A8" w:rsidRDefault="003D34FB" w:rsidP="009531A8">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450"/>
        <w:jc w:val="both"/>
        <w:rPr>
          <w:sz w:val="28"/>
          <w:szCs w:val="28"/>
        </w:rPr>
      </w:pPr>
      <w:r>
        <w:rPr>
          <w:sz w:val="28"/>
          <w:szCs w:val="28"/>
        </w:rPr>
        <w:t>«</w:t>
      </w:r>
      <w:r w:rsidRPr="009531A8">
        <w:rPr>
          <w:sz w:val="28"/>
          <w:szCs w:val="28"/>
        </w:rPr>
        <w:t>2.В случае, если избранный представительным органом муниципального образования глава муниципального образования, полномочия которого прекращены досрочно на основании решения представительного органа муниципального образования об удалении его в отставку, обжалует в судебном порядке указанное решение, представительный орган муниципального образования не вправе принимать решение об избрании из своего состава главы муниципального образования до вступления решения суда в законную силу.</w:t>
      </w:r>
    </w:p>
    <w:p w:rsidR="003D34FB" w:rsidRDefault="003D34FB" w:rsidP="009531A8">
      <w:pPr>
        <w:ind w:firstLine="708"/>
        <w:jc w:val="both"/>
      </w:pPr>
      <w:r>
        <w:rPr>
          <w:color w:val="000000"/>
          <w:sz w:val="28"/>
          <w:szCs w:val="28"/>
        </w:rPr>
        <w:t>1.13.</w:t>
      </w:r>
      <w:r w:rsidRPr="000D28DC">
        <w:rPr>
          <w:rFonts w:ascii="Arial" w:hAnsi="Arial" w:cs="Arial"/>
          <w:color w:val="000000"/>
          <w:sz w:val="28"/>
          <w:szCs w:val="28"/>
        </w:rPr>
        <w:t xml:space="preserve"> </w:t>
      </w:r>
      <w:r w:rsidRPr="000D28DC">
        <w:rPr>
          <w:sz w:val="28"/>
          <w:szCs w:val="28"/>
        </w:rPr>
        <w:t>Статью 29. Удаление главы поселения в отставку дополнить пунктом 13</w:t>
      </w:r>
      <w:r w:rsidRPr="00DF2469">
        <w:rPr>
          <w:sz w:val="28"/>
          <w:szCs w:val="28"/>
        </w:rPr>
        <w:t xml:space="preserve"> следующего содержания</w:t>
      </w:r>
      <w:r>
        <w:rPr>
          <w:sz w:val="28"/>
          <w:szCs w:val="28"/>
        </w:rPr>
        <w:t>:</w:t>
      </w:r>
      <w:r w:rsidRPr="00DF2469">
        <w:t xml:space="preserve"> </w:t>
      </w:r>
    </w:p>
    <w:p w:rsidR="003D34FB" w:rsidRDefault="003D34FB" w:rsidP="000D28DC">
      <w:pPr>
        <w:ind w:firstLine="720"/>
        <w:jc w:val="both"/>
        <w:rPr>
          <w:i/>
          <w:iCs/>
          <w:sz w:val="28"/>
          <w:szCs w:val="28"/>
        </w:rPr>
      </w:pPr>
      <w:r w:rsidRPr="00DF2469">
        <w:rPr>
          <w:i/>
          <w:iCs/>
          <w:sz w:val="28"/>
          <w:szCs w:val="28"/>
        </w:rPr>
        <w:t>«</w:t>
      </w:r>
      <w:r w:rsidRPr="003A2D6A">
        <w:rPr>
          <w:sz w:val="28"/>
          <w:szCs w:val="28"/>
        </w:rPr>
        <w:t>13)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r w:rsidRPr="00DF2469">
        <w:rPr>
          <w:i/>
          <w:iCs/>
          <w:sz w:val="28"/>
          <w:szCs w:val="28"/>
        </w:rPr>
        <w:t>.»</w:t>
      </w:r>
    </w:p>
    <w:p w:rsidR="003D34FB" w:rsidRPr="000D28DC" w:rsidRDefault="003D34FB" w:rsidP="000D28DC">
      <w:pPr>
        <w:ind w:firstLine="720"/>
        <w:jc w:val="both"/>
        <w:rPr>
          <w:sz w:val="28"/>
          <w:szCs w:val="28"/>
        </w:rPr>
      </w:pPr>
      <w:r>
        <w:rPr>
          <w:sz w:val="28"/>
          <w:szCs w:val="28"/>
        </w:rPr>
        <w:t>1</w:t>
      </w:r>
      <w:r w:rsidRPr="000D28DC">
        <w:rPr>
          <w:sz w:val="28"/>
          <w:szCs w:val="28"/>
        </w:rPr>
        <w:t>.</w:t>
      </w:r>
      <w:r>
        <w:rPr>
          <w:sz w:val="28"/>
          <w:szCs w:val="28"/>
        </w:rPr>
        <w:t>14.</w:t>
      </w:r>
      <w:r w:rsidRPr="000D28DC">
        <w:rPr>
          <w:sz w:val="28"/>
          <w:szCs w:val="28"/>
        </w:rPr>
        <w:t xml:space="preserve"> Статью 30. Голосование по отзыву депутата Совета депутатов, Главы поселения изложить в новой редакции:</w:t>
      </w:r>
    </w:p>
    <w:p w:rsidR="003D34FB" w:rsidRPr="003A2D6A" w:rsidRDefault="003D34FB" w:rsidP="000D28DC">
      <w:pPr>
        <w:ind w:firstLine="720"/>
        <w:jc w:val="both"/>
        <w:rPr>
          <w:sz w:val="28"/>
          <w:szCs w:val="28"/>
        </w:rPr>
      </w:pPr>
      <w:r w:rsidRPr="004F4229">
        <w:rPr>
          <w:i/>
          <w:iCs/>
          <w:sz w:val="28"/>
          <w:szCs w:val="28"/>
        </w:rPr>
        <w:t>«</w:t>
      </w:r>
      <w:r w:rsidRPr="003A2D6A">
        <w:rPr>
          <w:sz w:val="28"/>
          <w:szCs w:val="28"/>
        </w:rPr>
        <w:t xml:space="preserve">Статья 30. Голосование по отзыву депутата Совета депутатов, Главы поселения </w:t>
      </w:r>
    </w:p>
    <w:p w:rsidR="003D34FB" w:rsidRPr="003A2D6A" w:rsidRDefault="003D34FB" w:rsidP="000D28DC">
      <w:pPr>
        <w:ind w:firstLine="720"/>
        <w:jc w:val="both"/>
        <w:rPr>
          <w:sz w:val="28"/>
          <w:szCs w:val="28"/>
        </w:rPr>
      </w:pPr>
      <w:r w:rsidRPr="003A2D6A">
        <w:rPr>
          <w:sz w:val="28"/>
          <w:szCs w:val="28"/>
        </w:rPr>
        <w:t>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
    <w:p w:rsidR="003D34FB" w:rsidRPr="003A2D6A" w:rsidRDefault="003D34FB" w:rsidP="000D28DC">
      <w:pPr>
        <w:ind w:firstLine="720"/>
        <w:jc w:val="both"/>
        <w:rPr>
          <w:sz w:val="28"/>
          <w:szCs w:val="28"/>
        </w:rPr>
      </w:pPr>
      <w:r w:rsidRPr="003A2D6A">
        <w:rPr>
          <w:sz w:val="28"/>
          <w:szCs w:val="28"/>
        </w:rPr>
        <w:t xml:space="preserve"> 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 </w:t>
      </w:r>
    </w:p>
    <w:p w:rsidR="003D34FB" w:rsidRPr="003A2D6A" w:rsidRDefault="003D34FB" w:rsidP="000D28DC">
      <w:pPr>
        <w:ind w:firstLine="720"/>
        <w:jc w:val="both"/>
        <w:rPr>
          <w:sz w:val="28"/>
          <w:szCs w:val="28"/>
        </w:rPr>
      </w:pPr>
      <w:r w:rsidRPr="003A2D6A">
        <w:rPr>
          <w:sz w:val="28"/>
          <w:szCs w:val="28"/>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3D34FB" w:rsidRPr="003A2D6A" w:rsidRDefault="003D34FB" w:rsidP="000D28DC">
      <w:pPr>
        <w:ind w:firstLine="720"/>
        <w:jc w:val="both"/>
        <w:rPr>
          <w:sz w:val="28"/>
          <w:szCs w:val="28"/>
        </w:rPr>
      </w:pPr>
      <w:r w:rsidRPr="003A2D6A">
        <w:rPr>
          <w:sz w:val="28"/>
          <w:szCs w:val="28"/>
        </w:rPr>
        <w:t xml:space="preserve"> 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 </w:t>
      </w:r>
    </w:p>
    <w:p w:rsidR="003D34FB" w:rsidRPr="003A2D6A" w:rsidRDefault="003D34FB" w:rsidP="000D28DC">
      <w:pPr>
        <w:ind w:firstLine="720"/>
        <w:jc w:val="both"/>
        <w:rPr>
          <w:sz w:val="28"/>
          <w:szCs w:val="28"/>
        </w:rPr>
      </w:pPr>
      <w:r>
        <w:rPr>
          <w:sz w:val="28"/>
          <w:szCs w:val="28"/>
        </w:rPr>
        <w:t xml:space="preserve"> </w:t>
      </w:r>
      <w:r w:rsidRPr="003A2D6A">
        <w:rPr>
          <w:sz w:val="28"/>
          <w:szCs w:val="28"/>
        </w:rPr>
        <w:t>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_10__  человек, выборного должностного лица местного самоуправления в количестве не менее 15__  человек.</w:t>
      </w:r>
    </w:p>
    <w:p w:rsidR="003D34FB" w:rsidRPr="003A2D6A" w:rsidRDefault="003D34FB" w:rsidP="000D28DC">
      <w:pPr>
        <w:ind w:firstLine="720"/>
        <w:jc w:val="both"/>
        <w:rPr>
          <w:sz w:val="28"/>
          <w:szCs w:val="28"/>
        </w:rPr>
      </w:pPr>
      <w:r w:rsidRPr="003A2D6A">
        <w:rPr>
          <w:sz w:val="28"/>
          <w:szCs w:val="28"/>
        </w:rPr>
        <w:t xml:space="preserve"> 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Промышленного сельсовета Искитимского района Новосибирской области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3D34FB" w:rsidRPr="003A2D6A" w:rsidRDefault="003D34FB" w:rsidP="000D28DC">
      <w:pPr>
        <w:ind w:firstLine="720"/>
        <w:jc w:val="both"/>
        <w:rPr>
          <w:sz w:val="28"/>
          <w:szCs w:val="28"/>
        </w:rPr>
      </w:pPr>
      <w:r w:rsidRPr="003A2D6A">
        <w:rPr>
          <w:sz w:val="28"/>
          <w:szCs w:val="28"/>
        </w:rPr>
        <w:t xml:space="preserve"> 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избирательную комиссию Промышленного сельсовета Искитимского района Новосибирской области с ходатайством о регистрации инициативной группы.</w:t>
      </w:r>
    </w:p>
    <w:p w:rsidR="003D34FB" w:rsidRPr="003A2D6A" w:rsidRDefault="003D34FB" w:rsidP="000D28DC">
      <w:pPr>
        <w:ind w:firstLine="720"/>
        <w:jc w:val="both"/>
        <w:rPr>
          <w:sz w:val="28"/>
          <w:szCs w:val="28"/>
        </w:rPr>
      </w:pPr>
      <w:r w:rsidRPr="003A2D6A">
        <w:rPr>
          <w:sz w:val="28"/>
          <w:szCs w:val="28"/>
        </w:rPr>
        <w:t xml:space="preserve"> 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 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 </w:t>
      </w:r>
    </w:p>
    <w:p w:rsidR="003D34FB" w:rsidRPr="003A2D6A" w:rsidRDefault="003D34FB" w:rsidP="000D28DC">
      <w:pPr>
        <w:ind w:firstLine="720"/>
        <w:jc w:val="both"/>
        <w:rPr>
          <w:sz w:val="28"/>
          <w:szCs w:val="28"/>
        </w:rPr>
      </w:pPr>
      <w:r w:rsidRPr="003A2D6A">
        <w:rPr>
          <w:sz w:val="28"/>
          <w:szCs w:val="28"/>
        </w:rPr>
        <w:t xml:space="preserve">Избирательная комиссия Промышленного сельсовета Искитимского района Новосибирской области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 </w:t>
      </w:r>
    </w:p>
    <w:p w:rsidR="003D34FB" w:rsidRPr="003A2D6A" w:rsidRDefault="003D34FB" w:rsidP="000D28DC">
      <w:pPr>
        <w:ind w:firstLine="720"/>
        <w:jc w:val="both"/>
        <w:rPr>
          <w:sz w:val="28"/>
          <w:szCs w:val="28"/>
        </w:rPr>
      </w:pPr>
      <w:r w:rsidRPr="003A2D6A">
        <w:rPr>
          <w:sz w:val="28"/>
          <w:szCs w:val="28"/>
        </w:rPr>
        <w:t xml:space="preserve">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 </w:t>
      </w:r>
    </w:p>
    <w:p w:rsidR="003D34FB" w:rsidRPr="003A2D6A" w:rsidRDefault="003D34FB" w:rsidP="000D28DC">
      <w:pPr>
        <w:ind w:firstLine="720"/>
        <w:jc w:val="both"/>
        <w:rPr>
          <w:sz w:val="28"/>
          <w:szCs w:val="28"/>
        </w:rPr>
      </w:pPr>
      <w:r w:rsidRPr="003A2D6A">
        <w:rPr>
          <w:sz w:val="28"/>
          <w:szCs w:val="28"/>
        </w:rPr>
        <w:t xml:space="preserve">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 </w:t>
      </w:r>
    </w:p>
    <w:p w:rsidR="003D34FB" w:rsidRPr="003A2D6A" w:rsidRDefault="003D34FB" w:rsidP="000D28DC">
      <w:pPr>
        <w:ind w:firstLine="720"/>
        <w:jc w:val="both"/>
        <w:rPr>
          <w:sz w:val="28"/>
          <w:szCs w:val="28"/>
        </w:rPr>
      </w:pPr>
      <w:r w:rsidRPr="003A2D6A">
        <w:rPr>
          <w:sz w:val="28"/>
          <w:szCs w:val="28"/>
        </w:rPr>
        <w:t>После принятия решения о регистрации инициативной группы избирательная комиссия Промышленного сельсовета Искитимского района Новосибирской области выдает инициативной группе регистрационное свидетельство, форма которого утверждается избирательной комиссией Промышленного сельсовета Искитимского района Новосибирской области,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3D34FB" w:rsidRPr="003A2D6A" w:rsidRDefault="003D34FB" w:rsidP="000D28DC">
      <w:pPr>
        <w:ind w:firstLine="720"/>
        <w:jc w:val="both"/>
        <w:rPr>
          <w:sz w:val="28"/>
          <w:szCs w:val="28"/>
        </w:rPr>
      </w:pPr>
      <w:r w:rsidRPr="003A2D6A">
        <w:rPr>
          <w:sz w:val="28"/>
          <w:szCs w:val="28"/>
        </w:rPr>
        <w:t xml:space="preserve"> 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избирательную комиссию Промышленного сельсовета Искитимского района Новосибирской области, может превышать необходимое количество для поддержки инициативы проведения голосования по отзыву не более чем на __10___%</w:t>
      </w:r>
    </w:p>
    <w:p w:rsidR="003D34FB" w:rsidRPr="003A2D6A" w:rsidRDefault="003D34FB" w:rsidP="000D28DC">
      <w:pPr>
        <w:ind w:firstLine="720"/>
        <w:jc w:val="both"/>
        <w:rPr>
          <w:sz w:val="28"/>
          <w:szCs w:val="28"/>
        </w:rPr>
      </w:pPr>
      <w:r>
        <w:rPr>
          <w:sz w:val="28"/>
          <w:szCs w:val="28"/>
        </w:rPr>
        <w:t>7</w:t>
      </w:r>
      <w:r w:rsidRPr="003A2D6A">
        <w:rPr>
          <w:sz w:val="28"/>
          <w:szCs w:val="28"/>
        </w:rPr>
        <w:t xml:space="preserve"> .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 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3D34FB" w:rsidRPr="003A2D6A" w:rsidRDefault="003D34FB" w:rsidP="000D28DC">
      <w:pPr>
        <w:ind w:firstLine="720"/>
        <w:jc w:val="both"/>
        <w:rPr>
          <w:sz w:val="28"/>
          <w:szCs w:val="28"/>
        </w:rPr>
      </w:pPr>
      <w:r w:rsidRPr="003A2D6A">
        <w:rPr>
          <w:sz w:val="28"/>
          <w:szCs w:val="28"/>
        </w:rPr>
        <w:t xml:space="preserve"> Избирательная комиссия Промышленного сельсовета Искитимского района Новосибирской области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w:t>
      </w:r>
    </w:p>
    <w:p w:rsidR="003D34FB" w:rsidRPr="003A2D6A" w:rsidRDefault="003D34FB" w:rsidP="000D28DC">
      <w:pPr>
        <w:ind w:firstLine="720"/>
        <w:jc w:val="both"/>
        <w:rPr>
          <w:sz w:val="28"/>
          <w:szCs w:val="28"/>
        </w:rPr>
      </w:pPr>
      <w:r w:rsidRPr="003A2D6A">
        <w:rPr>
          <w:sz w:val="28"/>
          <w:szCs w:val="28"/>
        </w:rPr>
        <w:t xml:space="preserve">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w:t>
      </w:r>
    </w:p>
    <w:p w:rsidR="003D34FB" w:rsidRPr="003A2D6A" w:rsidRDefault="003D34FB" w:rsidP="000D28DC">
      <w:pPr>
        <w:ind w:firstLine="720"/>
        <w:jc w:val="both"/>
        <w:rPr>
          <w:sz w:val="28"/>
          <w:szCs w:val="28"/>
        </w:rPr>
      </w:pPr>
      <w:r w:rsidRPr="003A2D6A">
        <w:rPr>
          <w:sz w:val="28"/>
          <w:szCs w:val="28"/>
        </w:rPr>
        <w:t>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Промышленного сельсовета Искитимского района Новосибирской области.</w:t>
      </w:r>
    </w:p>
    <w:p w:rsidR="003D34FB" w:rsidRPr="003A2D6A" w:rsidRDefault="003D34FB" w:rsidP="000D28DC">
      <w:pPr>
        <w:ind w:firstLine="720"/>
        <w:jc w:val="both"/>
        <w:rPr>
          <w:sz w:val="28"/>
          <w:szCs w:val="28"/>
        </w:rPr>
      </w:pPr>
      <w:r w:rsidRPr="003A2D6A">
        <w:rPr>
          <w:sz w:val="28"/>
          <w:szCs w:val="28"/>
        </w:rPr>
        <w:t xml:space="preserve"> В случае обнаружения среди проверяемых подписей __5___% и более недостоверных и (или) недействительных подписей избирательная комиссия Промышленного сельсовета Искитимского района Новосибирской области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 </w:t>
      </w:r>
    </w:p>
    <w:p w:rsidR="003D34FB" w:rsidRPr="003A2D6A" w:rsidRDefault="003D34FB" w:rsidP="000D28DC">
      <w:pPr>
        <w:ind w:firstLine="720"/>
        <w:jc w:val="both"/>
        <w:rPr>
          <w:sz w:val="28"/>
          <w:szCs w:val="28"/>
        </w:rPr>
      </w:pPr>
      <w:r w:rsidRPr="003A2D6A">
        <w:rPr>
          <w:sz w:val="28"/>
          <w:szCs w:val="28"/>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избирательная комиссия Промышленного сельсовета Искитимского района Новосибирской области принимает соответствующее решение и направляет его копию в Совет депутатов. В течение 15 дней со дня поступления копии решения избирательной комиссии Промышленного сельсовета Искитимского района Новосибирской области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w:t>
      </w:r>
    </w:p>
    <w:p w:rsidR="003D34FB" w:rsidRPr="003A2D6A" w:rsidRDefault="003D34FB" w:rsidP="000D28DC">
      <w:pPr>
        <w:ind w:firstLine="720"/>
        <w:jc w:val="both"/>
        <w:rPr>
          <w:sz w:val="28"/>
          <w:szCs w:val="28"/>
        </w:rPr>
      </w:pPr>
      <w:r w:rsidRPr="003A2D6A">
        <w:rPr>
          <w:sz w:val="28"/>
          <w:szCs w:val="28"/>
        </w:rPr>
        <w:t xml:space="preserve">Данное решение подлежит обязательному опубликованию. 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 </w:t>
      </w:r>
    </w:p>
    <w:p w:rsidR="003D34FB" w:rsidRPr="003A2D6A" w:rsidRDefault="003D34FB" w:rsidP="000D28DC">
      <w:pPr>
        <w:ind w:firstLine="720"/>
        <w:jc w:val="both"/>
        <w:rPr>
          <w:sz w:val="28"/>
          <w:szCs w:val="28"/>
        </w:rPr>
      </w:pPr>
      <w:r>
        <w:rPr>
          <w:sz w:val="28"/>
          <w:szCs w:val="28"/>
        </w:rPr>
        <w:t>8</w:t>
      </w:r>
      <w:r w:rsidRPr="003A2D6A">
        <w:rPr>
          <w:sz w:val="28"/>
          <w:szCs w:val="28"/>
        </w:rPr>
        <w:t>. 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депутата, члена выборного органа местного самоуправления, выборного должностного лица местного самоуправления обязан внести в Совет депутатов проект муниципального правового акта о выделении средств из местного бюджета избирательной комиссии Промышленного сельсовета Искитимского района Новосибирской области для организации и проведении голосования по отзыву депутата, члена выборного органа местного самоуправления, выборного должностного лица местного самоуправления.</w:t>
      </w:r>
    </w:p>
    <w:p w:rsidR="003D34FB" w:rsidRPr="003A2D6A" w:rsidRDefault="003D34FB" w:rsidP="000D28DC">
      <w:pPr>
        <w:ind w:firstLine="720"/>
        <w:jc w:val="both"/>
        <w:rPr>
          <w:sz w:val="28"/>
          <w:szCs w:val="28"/>
        </w:rPr>
      </w:pPr>
      <w:r>
        <w:rPr>
          <w:sz w:val="28"/>
          <w:szCs w:val="28"/>
        </w:rPr>
        <w:t xml:space="preserve"> 9</w:t>
      </w:r>
      <w:r w:rsidRPr="003A2D6A">
        <w:rPr>
          <w:sz w:val="28"/>
          <w:szCs w:val="28"/>
        </w:rPr>
        <w:t>.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3D34FB" w:rsidRPr="003A2D6A" w:rsidRDefault="003D34FB" w:rsidP="000D28DC">
      <w:pPr>
        <w:ind w:firstLine="720"/>
        <w:jc w:val="both"/>
        <w:rPr>
          <w:sz w:val="28"/>
          <w:szCs w:val="28"/>
        </w:rPr>
      </w:pPr>
      <w:r>
        <w:rPr>
          <w:sz w:val="28"/>
          <w:szCs w:val="28"/>
        </w:rPr>
        <w:t xml:space="preserve"> 10</w:t>
      </w:r>
      <w:r w:rsidRPr="003A2D6A">
        <w:rPr>
          <w:sz w:val="28"/>
          <w:szCs w:val="28"/>
        </w:rPr>
        <w:t>.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 (обнародованию)</w:t>
      </w:r>
      <w:r>
        <w:rPr>
          <w:sz w:val="28"/>
          <w:szCs w:val="28"/>
        </w:rPr>
        <w:t>»</w:t>
      </w:r>
    </w:p>
    <w:p w:rsidR="003D34FB" w:rsidRPr="00CA53EA" w:rsidRDefault="003D34FB" w:rsidP="00CA53EA">
      <w:pPr>
        <w:ind w:firstLine="708"/>
        <w:jc w:val="both"/>
        <w:rPr>
          <w:sz w:val="28"/>
          <w:szCs w:val="28"/>
        </w:rPr>
      </w:pPr>
      <w:r>
        <w:rPr>
          <w:sz w:val="28"/>
          <w:szCs w:val="28"/>
        </w:rPr>
        <w:t>1.15</w:t>
      </w:r>
      <w:r w:rsidRPr="00CA53EA">
        <w:rPr>
          <w:sz w:val="28"/>
          <w:szCs w:val="28"/>
        </w:rPr>
        <w:t>. В статье 32  Полномочия администрации:</w:t>
      </w:r>
    </w:p>
    <w:p w:rsidR="003D34FB" w:rsidRDefault="003D34FB" w:rsidP="000D28DC">
      <w:pPr>
        <w:jc w:val="both"/>
        <w:rPr>
          <w:sz w:val="28"/>
          <w:szCs w:val="28"/>
        </w:rPr>
      </w:pPr>
      <w:r>
        <w:rPr>
          <w:sz w:val="28"/>
          <w:szCs w:val="28"/>
        </w:rPr>
        <w:t>1.15.1. в</w:t>
      </w:r>
      <w:r w:rsidRPr="001B6386">
        <w:rPr>
          <w:sz w:val="28"/>
          <w:szCs w:val="28"/>
        </w:rPr>
        <w:t xml:space="preserve"> пункте  20 части 1 слова </w:t>
      </w:r>
      <w:r>
        <w:rPr>
          <w:sz w:val="28"/>
          <w:szCs w:val="28"/>
        </w:rPr>
        <w:t>«</w:t>
      </w:r>
      <w:r w:rsidRPr="003A2D6A">
        <w:rPr>
          <w:sz w:val="28"/>
          <w:szCs w:val="28"/>
        </w:rPr>
        <w:t>в том числе путем выкупа</w:t>
      </w:r>
      <w:r>
        <w:rPr>
          <w:sz w:val="28"/>
          <w:szCs w:val="28"/>
        </w:rPr>
        <w:t>» исключить,</w:t>
      </w:r>
      <w:r w:rsidRPr="001B6386">
        <w:rPr>
          <w:sz w:val="28"/>
          <w:szCs w:val="28"/>
        </w:rPr>
        <w:t xml:space="preserve"> </w:t>
      </w:r>
    </w:p>
    <w:p w:rsidR="003D34FB" w:rsidRPr="00654A15" w:rsidRDefault="003D34FB" w:rsidP="000D28DC">
      <w:pPr>
        <w:jc w:val="both"/>
      </w:pPr>
      <w:r>
        <w:rPr>
          <w:sz w:val="28"/>
          <w:szCs w:val="28"/>
        </w:rPr>
        <w:t>1.15.2. в</w:t>
      </w:r>
      <w:r w:rsidRPr="001B6386">
        <w:rPr>
          <w:sz w:val="28"/>
          <w:szCs w:val="28"/>
        </w:rPr>
        <w:t xml:space="preserve"> пункте  20 части 1 слова «</w:t>
      </w:r>
      <w:r w:rsidRPr="003A2D6A">
        <w:rPr>
          <w:sz w:val="28"/>
          <w:szCs w:val="28"/>
        </w:rPr>
        <w:t>за использованием земель поселения</w:t>
      </w:r>
      <w:r w:rsidRPr="001B6386">
        <w:rPr>
          <w:sz w:val="28"/>
          <w:szCs w:val="28"/>
        </w:rPr>
        <w:t>» заменить на «</w:t>
      </w:r>
      <w:r w:rsidRPr="003A2D6A">
        <w:rPr>
          <w:sz w:val="28"/>
          <w:szCs w:val="28"/>
        </w:rPr>
        <w:t>в границах поселения</w:t>
      </w:r>
      <w:r w:rsidRPr="001B6386">
        <w:rPr>
          <w:sz w:val="28"/>
          <w:szCs w:val="28"/>
        </w:rPr>
        <w:t>»</w:t>
      </w:r>
      <w:r>
        <w:rPr>
          <w:sz w:val="28"/>
          <w:szCs w:val="28"/>
        </w:rPr>
        <w:t>;</w:t>
      </w:r>
    </w:p>
    <w:p w:rsidR="003D34FB" w:rsidRDefault="003D34FB" w:rsidP="000D28DC">
      <w:pPr>
        <w:pStyle w:val="s1"/>
        <w:shd w:val="clear" w:color="auto" w:fill="FFFFFF"/>
        <w:spacing w:before="0" w:beforeAutospacing="0" w:after="0" w:afterAutospacing="0"/>
        <w:jc w:val="both"/>
        <w:rPr>
          <w:rFonts w:ascii="Arial" w:hAnsi="Arial" w:cs="Arial"/>
          <w:color w:val="000000"/>
          <w:sz w:val="18"/>
          <w:szCs w:val="18"/>
        </w:rPr>
      </w:pPr>
      <w:r>
        <w:rPr>
          <w:sz w:val="28"/>
          <w:szCs w:val="28"/>
        </w:rPr>
        <w:t>1.15.3. пункт 53 исключить</w:t>
      </w:r>
      <w:r w:rsidRPr="003951FA">
        <w:rPr>
          <w:sz w:val="28"/>
          <w:szCs w:val="28"/>
        </w:rPr>
        <w:t>, признать утратившим силу</w:t>
      </w:r>
      <w:r>
        <w:rPr>
          <w:sz w:val="28"/>
          <w:szCs w:val="28"/>
        </w:rPr>
        <w:t>;</w:t>
      </w:r>
      <w:r w:rsidRPr="00FA6B08">
        <w:rPr>
          <w:rFonts w:ascii="Arial" w:hAnsi="Arial" w:cs="Arial"/>
          <w:color w:val="000000"/>
          <w:sz w:val="18"/>
          <w:szCs w:val="18"/>
        </w:rPr>
        <w:t xml:space="preserve"> </w:t>
      </w:r>
    </w:p>
    <w:p w:rsidR="003D34FB" w:rsidRPr="005248CD" w:rsidRDefault="003D34FB" w:rsidP="000D28DC">
      <w:pPr>
        <w:pStyle w:val="s1"/>
        <w:shd w:val="clear" w:color="auto" w:fill="FFFFFF"/>
        <w:spacing w:before="0" w:beforeAutospacing="0" w:after="0" w:afterAutospacing="0"/>
        <w:jc w:val="both"/>
        <w:rPr>
          <w:sz w:val="28"/>
          <w:szCs w:val="28"/>
        </w:rPr>
      </w:pPr>
      <w:r>
        <w:rPr>
          <w:sz w:val="28"/>
          <w:szCs w:val="28"/>
        </w:rPr>
        <w:t>1.15.4. пункт 64</w:t>
      </w:r>
      <w:r w:rsidRPr="005248CD">
        <w:rPr>
          <w:sz w:val="28"/>
          <w:szCs w:val="28"/>
        </w:rPr>
        <w:t xml:space="preserve"> изложить в новой редакции: </w:t>
      </w:r>
    </w:p>
    <w:p w:rsidR="003D34FB" w:rsidRDefault="003D34FB" w:rsidP="000D28DC">
      <w:pPr>
        <w:pStyle w:val="s1"/>
        <w:shd w:val="clear" w:color="auto" w:fill="FFFFFF"/>
        <w:spacing w:before="0" w:beforeAutospacing="0" w:after="0" w:afterAutospacing="0"/>
        <w:jc w:val="both"/>
        <w:rPr>
          <w:sz w:val="28"/>
          <w:szCs w:val="28"/>
        </w:rPr>
      </w:pPr>
      <w:r w:rsidRPr="005248CD">
        <w:rPr>
          <w:sz w:val="28"/>
          <w:szCs w:val="28"/>
        </w:rPr>
        <w:t>«</w:t>
      </w:r>
      <w:r w:rsidRPr="003A2D6A">
        <w:rPr>
          <w:sz w:val="28"/>
          <w:szCs w:val="28"/>
        </w:rPr>
        <w:t>64) разработка и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r w:rsidRPr="005248CD">
        <w:rPr>
          <w:sz w:val="28"/>
          <w:szCs w:val="28"/>
        </w:rPr>
        <w:t>»</w:t>
      </w:r>
    </w:p>
    <w:p w:rsidR="003D34FB" w:rsidRPr="005248CD" w:rsidRDefault="003D34FB" w:rsidP="000D28DC">
      <w:pPr>
        <w:pStyle w:val="s1"/>
        <w:shd w:val="clear" w:color="auto" w:fill="FFFFFF"/>
        <w:spacing w:before="0" w:beforeAutospacing="0" w:after="0" w:afterAutospacing="0"/>
        <w:jc w:val="both"/>
        <w:rPr>
          <w:rFonts w:ascii="Arial" w:hAnsi="Arial" w:cs="Arial"/>
          <w:color w:val="000000"/>
          <w:sz w:val="28"/>
          <w:szCs w:val="28"/>
        </w:rPr>
      </w:pPr>
      <w:r>
        <w:rPr>
          <w:sz w:val="28"/>
          <w:szCs w:val="28"/>
        </w:rPr>
        <w:t>1.15.5.</w:t>
      </w:r>
      <w:r w:rsidRPr="00CA53EA">
        <w:t xml:space="preserve"> </w:t>
      </w:r>
      <w:r w:rsidRPr="00CA53EA">
        <w:rPr>
          <w:sz w:val="28"/>
          <w:szCs w:val="28"/>
        </w:rPr>
        <w:t>пункт 65 после слов «муниципальных учреждений» дополнить словами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3D34FB" w:rsidRPr="001B6386" w:rsidRDefault="003D34FB" w:rsidP="000D28DC">
      <w:pPr>
        <w:pStyle w:val="s1"/>
        <w:shd w:val="clear" w:color="auto" w:fill="FFFFFF"/>
        <w:spacing w:before="0" w:beforeAutospacing="0" w:after="0" w:afterAutospacing="0"/>
        <w:jc w:val="both"/>
        <w:rPr>
          <w:rFonts w:ascii="Arial" w:hAnsi="Arial" w:cs="Arial"/>
          <w:color w:val="000000"/>
          <w:sz w:val="18"/>
          <w:szCs w:val="18"/>
        </w:rPr>
      </w:pPr>
      <w:r>
        <w:rPr>
          <w:color w:val="000000"/>
          <w:sz w:val="28"/>
          <w:szCs w:val="28"/>
        </w:rPr>
        <w:t>1.15.6. дополнить пунктом 68</w:t>
      </w:r>
      <w:r w:rsidRPr="00654A15">
        <w:rPr>
          <w:color w:val="000000"/>
          <w:sz w:val="28"/>
          <w:szCs w:val="28"/>
        </w:rPr>
        <w:t xml:space="preserve"> следующего содержания: </w:t>
      </w:r>
    </w:p>
    <w:p w:rsidR="003D34FB" w:rsidRPr="003A2D6A" w:rsidRDefault="003D34FB" w:rsidP="000D28DC">
      <w:pPr>
        <w:pStyle w:val="HTMLPreformatted"/>
        <w:jc w:val="both"/>
        <w:rPr>
          <w:rFonts w:ascii="Times New Roman" w:hAnsi="Times New Roman" w:cs="Times New Roman"/>
          <w:sz w:val="28"/>
          <w:szCs w:val="28"/>
        </w:rPr>
      </w:pPr>
      <w:r>
        <w:rPr>
          <w:rFonts w:ascii="Times New Roman" w:hAnsi="Times New Roman" w:cs="Times New Roman"/>
          <w:i/>
          <w:iCs/>
          <w:sz w:val="28"/>
          <w:szCs w:val="28"/>
        </w:rPr>
        <w:t>«</w:t>
      </w:r>
      <w:r w:rsidRPr="003A2D6A">
        <w:rPr>
          <w:rFonts w:ascii="Times New Roman" w:hAnsi="Times New Roman" w:cs="Times New Roman"/>
          <w:sz w:val="28"/>
          <w:szCs w:val="28"/>
        </w:rPr>
        <w:t xml:space="preserve">68) участие в соответствии с Федеральным законом от 24 июля 2007  года </w:t>
      </w:r>
    </w:p>
    <w:p w:rsidR="003D34FB" w:rsidRDefault="003D34FB" w:rsidP="000D28DC">
      <w:pPr>
        <w:pStyle w:val="HTMLPreformatted"/>
        <w:jc w:val="both"/>
        <w:rPr>
          <w:rFonts w:ascii="Times New Roman" w:hAnsi="Times New Roman" w:cs="Times New Roman"/>
          <w:i/>
          <w:iCs/>
          <w:sz w:val="28"/>
          <w:szCs w:val="28"/>
        </w:rPr>
      </w:pPr>
      <w:r w:rsidRPr="003A2D6A">
        <w:rPr>
          <w:rFonts w:ascii="Times New Roman" w:hAnsi="Times New Roman" w:cs="Times New Roman"/>
          <w:sz w:val="28"/>
          <w:szCs w:val="28"/>
        </w:rPr>
        <w:t>N  221-ФЗ  "О  государственном  кадастре   недвижимости"   в   выполнении            комплексных кадастровых работ</w:t>
      </w:r>
      <w:r w:rsidRPr="001B6386">
        <w:rPr>
          <w:rFonts w:ascii="Times New Roman" w:hAnsi="Times New Roman" w:cs="Times New Roman"/>
          <w:i/>
          <w:iCs/>
          <w:sz w:val="28"/>
          <w:szCs w:val="28"/>
        </w:rPr>
        <w:t>.»</w:t>
      </w:r>
    </w:p>
    <w:p w:rsidR="003D34FB" w:rsidRDefault="003D34FB" w:rsidP="000D28DC">
      <w:pPr>
        <w:pStyle w:val="HTMLPreformatted"/>
        <w:jc w:val="both"/>
        <w:rPr>
          <w:rFonts w:ascii="Times New Roman" w:hAnsi="Times New Roman" w:cs="Times New Roman"/>
          <w:sz w:val="28"/>
          <w:szCs w:val="28"/>
        </w:rPr>
      </w:pPr>
      <w:r>
        <w:rPr>
          <w:rFonts w:ascii="Times New Roman" w:hAnsi="Times New Roman" w:cs="Times New Roman"/>
          <w:sz w:val="28"/>
          <w:szCs w:val="28"/>
        </w:rPr>
        <w:t>1.15.7. дополнить пунктом 69 следующего содержания:</w:t>
      </w:r>
    </w:p>
    <w:p w:rsidR="003D34FB" w:rsidRPr="00CA53EA" w:rsidRDefault="003D34FB" w:rsidP="000D28DC">
      <w:pPr>
        <w:pStyle w:val="HTMLPreformatted"/>
        <w:jc w:val="both"/>
        <w:rPr>
          <w:rFonts w:ascii="Times New Roman" w:hAnsi="Times New Roman" w:cs="Times New Roman"/>
          <w:i/>
          <w:iCs/>
          <w:sz w:val="28"/>
          <w:szCs w:val="28"/>
        </w:rPr>
      </w:pPr>
      <w:r>
        <w:rPr>
          <w:rFonts w:ascii="Times New Roman" w:hAnsi="Times New Roman" w:cs="Times New Roman"/>
          <w:sz w:val="28"/>
          <w:szCs w:val="28"/>
        </w:rPr>
        <w:t>«69)</w:t>
      </w:r>
      <w:r w:rsidRPr="00CA53EA">
        <w:rPr>
          <w:rFonts w:ascii="Times New Roman" w:hAnsi="Times New Roman" w:cs="Times New Roman"/>
          <w:sz w:val="28"/>
          <w:szCs w:val="28"/>
        </w:rPr>
        <w:t>осуществление мероприятий по отлову и содержанию безнадзорных животных, обитающих на территории поселения</w:t>
      </w:r>
      <w:r>
        <w:rPr>
          <w:rFonts w:ascii="Times New Roman" w:hAnsi="Times New Roman" w:cs="Times New Roman"/>
          <w:sz w:val="28"/>
          <w:szCs w:val="28"/>
        </w:rPr>
        <w:t>»</w:t>
      </w:r>
      <w:r w:rsidRPr="00CA53EA">
        <w:rPr>
          <w:rFonts w:ascii="Times New Roman" w:hAnsi="Times New Roman" w:cs="Times New Roman"/>
          <w:sz w:val="28"/>
          <w:szCs w:val="28"/>
        </w:rPr>
        <w:t>;</w:t>
      </w:r>
    </w:p>
    <w:p w:rsidR="003D34FB" w:rsidRPr="00C85AE0" w:rsidRDefault="003D34FB" w:rsidP="00C85AE0">
      <w:pPr>
        <w:ind w:firstLine="708"/>
        <w:jc w:val="both"/>
        <w:rPr>
          <w:sz w:val="28"/>
          <w:szCs w:val="28"/>
        </w:rPr>
      </w:pPr>
      <w:r>
        <w:rPr>
          <w:sz w:val="28"/>
          <w:szCs w:val="28"/>
        </w:rPr>
        <w:t>1.16</w:t>
      </w:r>
      <w:r w:rsidRPr="00C85AE0">
        <w:rPr>
          <w:sz w:val="28"/>
          <w:szCs w:val="28"/>
        </w:rPr>
        <w:t>.</w:t>
      </w:r>
      <w:r>
        <w:rPr>
          <w:sz w:val="28"/>
          <w:szCs w:val="28"/>
        </w:rPr>
        <w:t xml:space="preserve"> </w:t>
      </w:r>
      <w:r w:rsidRPr="00C85AE0">
        <w:rPr>
          <w:sz w:val="28"/>
          <w:szCs w:val="28"/>
        </w:rPr>
        <w:t xml:space="preserve">В статье 33 Избирательная комиссия Промышленного сельсовета </w:t>
      </w:r>
    </w:p>
    <w:p w:rsidR="003D34FB" w:rsidRPr="005248CD" w:rsidRDefault="003D34FB" w:rsidP="000D28DC">
      <w:pPr>
        <w:jc w:val="both"/>
        <w:rPr>
          <w:sz w:val="28"/>
          <w:szCs w:val="28"/>
        </w:rPr>
      </w:pPr>
      <w:r>
        <w:rPr>
          <w:sz w:val="28"/>
          <w:szCs w:val="28"/>
        </w:rPr>
        <w:t>1.16</w:t>
      </w:r>
      <w:r w:rsidRPr="005248CD">
        <w:rPr>
          <w:sz w:val="28"/>
          <w:szCs w:val="28"/>
        </w:rPr>
        <w:t>.1</w:t>
      </w:r>
      <w:r>
        <w:rPr>
          <w:sz w:val="28"/>
          <w:szCs w:val="28"/>
        </w:rPr>
        <w:t>.</w:t>
      </w:r>
      <w:r w:rsidRPr="005248CD">
        <w:rPr>
          <w:sz w:val="28"/>
          <w:szCs w:val="28"/>
        </w:rPr>
        <w:t xml:space="preserve"> подпункт б) пункта 4 изложить в следующей редакции: </w:t>
      </w:r>
    </w:p>
    <w:p w:rsidR="003D34FB" w:rsidRDefault="003D34FB" w:rsidP="000D28DC">
      <w:pPr>
        <w:jc w:val="both"/>
        <w:rPr>
          <w:i/>
          <w:iCs/>
          <w:sz w:val="28"/>
          <w:szCs w:val="28"/>
        </w:rPr>
      </w:pPr>
      <w:r w:rsidRPr="005248CD">
        <w:rPr>
          <w:i/>
          <w:iCs/>
          <w:sz w:val="28"/>
          <w:szCs w:val="28"/>
        </w:rPr>
        <w:t>«</w:t>
      </w:r>
      <w:r w:rsidRPr="003A2D6A">
        <w:rPr>
          <w:sz w:val="28"/>
          <w:szCs w:val="28"/>
        </w:rPr>
        <w:t>б)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w:t>
      </w:r>
      <w:r w:rsidRPr="005248CD">
        <w:rPr>
          <w:i/>
          <w:iCs/>
          <w:sz w:val="28"/>
          <w:szCs w:val="28"/>
        </w:rPr>
        <w:t>»</w:t>
      </w:r>
    </w:p>
    <w:p w:rsidR="003D34FB" w:rsidRDefault="003D34FB" w:rsidP="000D28DC">
      <w:pPr>
        <w:jc w:val="both"/>
        <w:rPr>
          <w:sz w:val="28"/>
          <w:szCs w:val="28"/>
        </w:rPr>
      </w:pPr>
      <w:r>
        <w:rPr>
          <w:sz w:val="28"/>
          <w:szCs w:val="28"/>
        </w:rPr>
        <w:t>1.16</w:t>
      </w:r>
      <w:r w:rsidRPr="009D2108">
        <w:rPr>
          <w:sz w:val="28"/>
          <w:szCs w:val="28"/>
        </w:rPr>
        <w:t>.2</w:t>
      </w:r>
      <w:r>
        <w:rPr>
          <w:sz w:val="28"/>
          <w:szCs w:val="28"/>
        </w:rPr>
        <w:t>. подпункты е) и ж) пункта 4 изложить в новой редакции:</w:t>
      </w:r>
    </w:p>
    <w:p w:rsidR="003D34FB" w:rsidRDefault="003D34FB" w:rsidP="000D28DC">
      <w:pPr>
        <w:jc w:val="both"/>
        <w:rPr>
          <w:sz w:val="28"/>
          <w:szCs w:val="28"/>
        </w:rPr>
      </w:pPr>
      <w:r w:rsidRPr="009D2108">
        <w:rPr>
          <w:sz w:val="28"/>
          <w:szCs w:val="28"/>
        </w:rPr>
        <w:t xml:space="preserve">е) утверждает форму, текст и число бюллетеней 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 </w:t>
      </w:r>
    </w:p>
    <w:p w:rsidR="003D34FB" w:rsidRDefault="003D34FB" w:rsidP="000D28DC">
      <w:pPr>
        <w:jc w:val="both"/>
        <w:rPr>
          <w:sz w:val="28"/>
          <w:szCs w:val="28"/>
        </w:rPr>
      </w:pPr>
      <w:r w:rsidRPr="009D2108">
        <w:rPr>
          <w:sz w:val="28"/>
          <w:szCs w:val="28"/>
        </w:rPr>
        <w:t>ж) обеспечивает изготовление бюллетеней по выборам депутатов Совета депутатов, бюллетеней для голосования на местном референдуме, их доставку в нижестоящие избирательные комиссии, комиссии референдума;</w:t>
      </w:r>
    </w:p>
    <w:p w:rsidR="003D34FB" w:rsidRPr="009D2108" w:rsidRDefault="003D34FB" w:rsidP="000D28DC">
      <w:pPr>
        <w:jc w:val="both"/>
        <w:rPr>
          <w:i/>
          <w:iCs/>
          <w:sz w:val="28"/>
          <w:szCs w:val="28"/>
        </w:rPr>
      </w:pPr>
      <w:r>
        <w:rPr>
          <w:sz w:val="28"/>
          <w:szCs w:val="28"/>
        </w:rPr>
        <w:t>1.16.3. подпункт к) пункта 4 исключить.</w:t>
      </w:r>
    </w:p>
    <w:p w:rsidR="003D34FB" w:rsidRPr="00C85AE0" w:rsidRDefault="003D34FB" w:rsidP="00C85AE0">
      <w:pPr>
        <w:ind w:firstLine="708"/>
        <w:rPr>
          <w:sz w:val="28"/>
          <w:szCs w:val="28"/>
        </w:rPr>
      </w:pPr>
      <w:r>
        <w:rPr>
          <w:sz w:val="28"/>
          <w:szCs w:val="28"/>
        </w:rPr>
        <w:t>1.17</w:t>
      </w:r>
      <w:r w:rsidRPr="00C85AE0">
        <w:rPr>
          <w:sz w:val="28"/>
          <w:szCs w:val="28"/>
        </w:rPr>
        <w:t>.</w:t>
      </w:r>
      <w:r>
        <w:rPr>
          <w:sz w:val="28"/>
          <w:szCs w:val="28"/>
        </w:rPr>
        <w:t xml:space="preserve"> </w:t>
      </w:r>
      <w:r w:rsidRPr="00C85AE0">
        <w:rPr>
          <w:sz w:val="28"/>
          <w:szCs w:val="28"/>
        </w:rPr>
        <w:t xml:space="preserve">Дополнить Устав статьей </w:t>
      </w:r>
      <w:r>
        <w:rPr>
          <w:sz w:val="28"/>
          <w:szCs w:val="28"/>
        </w:rPr>
        <w:t xml:space="preserve"> </w:t>
      </w:r>
      <w:r w:rsidRPr="00C85AE0">
        <w:rPr>
          <w:sz w:val="28"/>
          <w:szCs w:val="28"/>
        </w:rPr>
        <w:t>36.1 следующего содержания:</w:t>
      </w:r>
    </w:p>
    <w:p w:rsidR="003D34FB" w:rsidRPr="00C85AE0" w:rsidRDefault="003D34FB" w:rsidP="000F41AA">
      <w:pPr>
        <w:tabs>
          <w:tab w:val="left" w:pos="960"/>
        </w:tabs>
        <w:jc w:val="both"/>
        <w:rPr>
          <w:i/>
          <w:iCs/>
          <w:sz w:val="28"/>
          <w:szCs w:val="28"/>
        </w:rPr>
      </w:pPr>
      <w:r w:rsidRPr="00C85AE0">
        <w:rPr>
          <w:i/>
          <w:iCs/>
          <w:sz w:val="28"/>
          <w:szCs w:val="28"/>
        </w:rPr>
        <w:t>«</w:t>
      </w:r>
      <w:r w:rsidRPr="003A2D6A">
        <w:rPr>
          <w:sz w:val="28"/>
          <w:szCs w:val="28"/>
        </w:rPr>
        <w:t>Статья 36.1 Закупки для обеспечения муниципальных нужд</w:t>
      </w:r>
      <w:r w:rsidRPr="00C85AE0">
        <w:rPr>
          <w:i/>
          <w:iCs/>
          <w:sz w:val="28"/>
          <w:szCs w:val="28"/>
        </w:rPr>
        <w:t xml:space="preserve"> </w:t>
      </w:r>
    </w:p>
    <w:p w:rsidR="003D34FB" w:rsidRPr="003A2D6A" w:rsidRDefault="003D34FB" w:rsidP="000D28DC">
      <w:pPr>
        <w:tabs>
          <w:tab w:val="left" w:pos="960"/>
        </w:tabs>
        <w:jc w:val="both"/>
        <w:rPr>
          <w:sz w:val="28"/>
          <w:szCs w:val="28"/>
        </w:rPr>
      </w:pPr>
      <w:r w:rsidRPr="003A2D6A">
        <w:rPr>
          <w:sz w:val="28"/>
          <w:szCs w:val="28"/>
        </w:rPr>
        <w:t xml:space="preserve">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 </w:t>
      </w:r>
    </w:p>
    <w:p w:rsidR="003D34FB" w:rsidRPr="00572F0B" w:rsidRDefault="003D34FB" w:rsidP="000D28DC">
      <w:pPr>
        <w:tabs>
          <w:tab w:val="left" w:pos="960"/>
        </w:tabs>
        <w:jc w:val="both"/>
        <w:rPr>
          <w:i/>
          <w:iCs/>
          <w:sz w:val="28"/>
          <w:szCs w:val="28"/>
        </w:rPr>
      </w:pPr>
      <w:r w:rsidRPr="003A2D6A">
        <w:rPr>
          <w:sz w:val="28"/>
          <w:szCs w:val="28"/>
        </w:rPr>
        <w:t>2. Закупки товаров, работ, услуг для обеспечения муниципальных нужд осуществляются за счет средств местного бюджета</w:t>
      </w:r>
      <w:r w:rsidRPr="00572F0B">
        <w:rPr>
          <w:i/>
          <w:iCs/>
          <w:sz w:val="28"/>
          <w:szCs w:val="28"/>
        </w:rPr>
        <w:t>.</w:t>
      </w:r>
      <w:r>
        <w:rPr>
          <w:i/>
          <w:iCs/>
          <w:sz w:val="28"/>
          <w:szCs w:val="28"/>
        </w:rPr>
        <w:t>»</w:t>
      </w:r>
    </w:p>
    <w:p w:rsidR="003D34FB" w:rsidRPr="00C85AE0" w:rsidRDefault="003D34FB" w:rsidP="00C85AE0">
      <w:pPr>
        <w:tabs>
          <w:tab w:val="left" w:pos="960"/>
        </w:tabs>
        <w:jc w:val="both"/>
        <w:rPr>
          <w:sz w:val="28"/>
          <w:szCs w:val="28"/>
        </w:rPr>
      </w:pPr>
      <w:r>
        <w:rPr>
          <w:sz w:val="28"/>
          <w:szCs w:val="28"/>
        </w:rPr>
        <w:tab/>
        <w:t>1.18</w:t>
      </w:r>
      <w:r w:rsidRPr="00C85AE0">
        <w:rPr>
          <w:sz w:val="28"/>
          <w:szCs w:val="28"/>
        </w:rPr>
        <w:t xml:space="preserve">. Статью 38. Доходы местного бюджета изложить в новой редакции: </w:t>
      </w:r>
    </w:p>
    <w:p w:rsidR="003D34FB" w:rsidRDefault="003D34FB" w:rsidP="000D28DC">
      <w:pPr>
        <w:tabs>
          <w:tab w:val="left" w:pos="960"/>
        </w:tabs>
        <w:jc w:val="both"/>
        <w:rPr>
          <w:i/>
          <w:iCs/>
          <w:sz w:val="28"/>
          <w:szCs w:val="28"/>
        </w:rPr>
      </w:pPr>
      <w:r w:rsidRPr="00572F0B">
        <w:rPr>
          <w:i/>
          <w:iCs/>
          <w:sz w:val="28"/>
          <w:szCs w:val="28"/>
        </w:rPr>
        <w:t>«</w:t>
      </w:r>
      <w:r w:rsidRPr="003A2D6A">
        <w:rPr>
          <w:sz w:val="28"/>
          <w:szCs w:val="28"/>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r w:rsidRPr="00572F0B">
        <w:rPr>
          <w:i/>
          <w:iCs/>
          <w:sz w:val="28"/>
          <w:szCs w:val="28"/>
        </w:rPr>
        <w:t>.»</w:t>
      </w:r>
    </w:p>
    <w:p w:rsidR="003D34FB" w:rsidRPr="00CA53EA" w:rsidRDefault="003D34FB" w:rsidP="00CA53EA">
      <w:pPr>
        <w:jc w:val="both"/>
        <w:rPr>
          <w:sz w:val="28"/>
          <w:szCs w:val="28"/>
        </w:rPr>
      </w:pPr>
      <w:r>
        <w:rPr>
          <w:sz w:val="28"/>
          <w:szCs w:val="28"/>
        </w:rPr>
        <w:t xml:space="preserve">             1.19</w:t>
      </w:r>
      <w:r w:rsidRPr="00CA53EA">
        <w:rPr>
          <w:sz w:val="28"/>
          <w:szCs w:val="28"/>
        </w:rPr>
        <w:t>. Дополнить Статьей 38.1. следующего содержания:</w:t>
      </w:r>
    </w:p>
    <w:p w:rsidR="003D34FB" w:rsidRPr="003A2D6A" w:rsidRDefault="003D34FB" w:rsidP="000F41AA">
      <w:pPr>
        <w:jc w:val="both"/>
        <w:rPr>
          <w:sz w:val="28"/>
          <w:szCs w:val="28"/>
        </w:rPr>
      </w:pPr>
      <w:r w:rsidRPr="00C85AE0">
        <w:rPr>
          <w:i/>
          <w:iCs/>
          <w:sz w:val="28"/>
          <w:szCs w:val="28"/>
        </w:rPr>
        <w:t>«</w:t>
      </w:r>
      <w:r w:rsidRPr="003A2D6A">
        <w:rPr>
          <w:sz w:val="28"/>
          <w:szCs w:val="28"/>
        </w:rPr>
        <w:t>Статья 38.1 Средства самообложения граждан</w:t>
      </w:r>
    </w:p>
    <w:p w:rsidR="003D34FB" w:rsidRPr="003A2D6A" w:rsidRDefault="003D34FB" w:rsidP="000D28DC">
      <w:pPr>
        <w:jc w:val="both"/>
        <w:rPr>
          <w:sz w:val="28"/>
          <w:szCs w:val="28"/>
        </w:rPr>
      </w:pPr>
      <w:r w:rsidRPr="003A2D6A">
        <w:rPr>
          <w:sz w:val="28"/>
          <w:szCs w:val="28"/>
        </w:rPr>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поселения, за исключением отдельных категорий граждан, численность которых не может превышать 30 процентов от общего числа жителей поселения и для которых размер платежей может быть уменьшен. </w:t>
      </w:r>
    </w:p>
    <w:p w:rsidR="003D34FB" w:rsidRPr="00E55323" w:rsidRDefault="003D34FB" w:rsidP="000D28DC">
      <w:pPr>
        <w:jc w:val="both"/>
        <w:rPr>
          <w:i/>
          <w:iCs/>
          <w:sz w:val="28"/>
          <w:szCs w:val="28"/>
        </w:rPr>
      </w:pPr>
      <w:r>
        <w:rPr>
          <w:sz w:val="28"/>
          <w:szCs w:val="28"/>
        </w:rPr>
        <w:t xml:space="preserve">2.Вопросы </w:t>
      </w:r>
      <w:r w:rsidRPr="003A2D6A">
        <w:rPr>
          <w:sz w:val="28"/>
          <w:szCs w:val="28"/>
        </w:rPr>
        <w:t>ведения и использования, указанных в части 1 настоящей статьи разовых платежей граждан решаются на местном референдуме (сходе граждан).</w:t>
      </w:r>
      <w:r w:rsidRPr="00E55323">
        <w:rPr>
          <w:i/>
          <w:iCs/>
          <w:sz w:val="28"/>
          <w:szCs w:val="28"/>
        </w:rPr>
        <w:t>»</w:t>
      </w:r>
    </w:p>
    <w:p w:rsidR="003D34FB" w:rsidRPr="00C85AE0" w:rsidRDefault="003D34FB" w:rsidP="000D28DC">
      <w:pPr>
        <w:ind w:left="708"/>
        <w:jc w:val="both"/>
        <w:rPr>
          <w:sz w:val="28"/>
          <w:szCs w:val="28"/>
        </w:rPr>
      </w:pPr>
      <w:r>
        <w:rPr>
          <w:sz w:val="28"/>
          <w:szCs w:val="28"/>
        </w:rPr>
        <w:t xml:space="preserve">   1.20</w:t>
      </w:r>
      <w:r w:rsidRPr="00C85AE0">
        <w:rPr>
          <w:sz w:val="28"/>
          <w:szCs w:val="28"/>
        </w:rPr>
        <w:t>. В  Статье 42. Ответственность Совета депутатов перед государством</w:t>
      </w:r>
    </w:p>
    <w:p w:rsidR="003D34FB" w:rsidRDefault="003D34FB" w:rsidP="000D28DC">
      <w:pPr>
        <w:jc w:val="both"/>
        <w:rPr>
          <w:i/>
          <w:iCs/>
          <w:sz w:val="28"/>
          <w:szCs w:val="28"/>
        </w:rPr>
      </w:pPr>
      <w:r>
        <w:rPr>
          <w:sz w:val="28"/>
          <w:szCs w:val="28"/>
        </w:rPr>
        <w:t>1.20.1. в пунктах 3 и 4 слова: «</w:t>
      </w:r>
      <w:r w:rsidRPr="003A2D6A">
        <w:rPr>
          <w:sz w:val="28"/>
          <w:szCs w:val="28"/>
        </w:rPr>
        <w:t>вносит в Новосибирский областной Совет депутатов</w:t>
      </w:r>
      <w:r>
        <w:rPr>
          <w:sz w:val="28"/>
          <w:szCs w:val="28"/>
        </w:rPr>
        <w:t>» заменить словами:</w:t>
      </w:r>
      <w:r w:rsidRPr="00E55323">
        <w:t xml:space="preserve"> </w:t>
      </w:r>
      <w:r>
        <w:t>«</w:t>
      </w:r>
      <w:r w:rsidRPr="003A2D6A">
        <w:rPr>
          <w:sz w:val="28"/>
          <w:szCs w:val="28"/>
        </w:rPr>
        <w:t>вносит в Законодательное собрание Новосибирской области</w:t>
      </w:r>
      <w:r>
        <w:rPr>
          <w:i/>
          <w:iCs/>
          <w:sz w:val="28"/>
          <w:szCs w:val="28"/>
        </w:rPr>
        <w:t>».</w:t>
      </w:r>
    </w:p>
    <w:p w:rsidR="003D34FB" w:rsidRPr="00AF0217" w:rsidRDefault="003D34FB" w:rsidP="000D28DC">
      <w:pPr>
        <w:jc w:val="both"/>
        <w:rPr>
          <w:sz w:val="28"/>
          <w:szCs w:val="28"/>
        </w:rPr>
      </w:pPr>
      <w:r>
        <w:rPr>
          <w:sz w:val="28"/>
          <w:szCs w:val="28"/>
        </w:rPr>
        <w:tab/>
        <w:t xml:space="preserve">2. Решение сороковой сессии Совета депутатов от 22.04.2015 года № 215 «О внесении изменений в Устав Промышленного сельсовета» отменить. </w:t>
      </w:r>
    </w:p>
    <w:p w:rsidR="003D34FB" w:rsidRDefault="003D34FB" w:rsidP="005E7378">
      <w:pPr>
        <w:shd w:val="clear" w:color="auto" w:fill="FFFFFF"/>
        <w:tabs>
          <w:tab w:val="left" w:pos="744"/>
        </w:tabs>
        <w:ind w:firstLine="470"/>
        <w:jc w:val="both"/>
        <w:rPr>
          <w:color w:val="000000"/>
          <w:spacing w:val="3"/>
          <w:sz w:val="28"/>
          <w:szCs w:val="28"/>
        </w:rPr>
      </w:pPr>
      <w:r>
        <w:rPr>
          <w:color w:val="000000"/>
          <w:spacing w:val="-9"/>
          <w:sz w:val="28"/>
          <w:szCs w:val="28"/>
        </w:rPr>
        <w:tab/>
        <w:t>3</w:t>
      </w:r>
      <w:r w:rsidRPr="00CC1E84">
        <w:rPr>
          <w:color w:val="000000"/>
          <w:spacing w:val="-9"/>
          <w:sz w:val="28"/>
          <w:szCs w:val="28"/>
        </w:rPr>
        <w:t>.</w:t>
      </w:r>
      <w:r w:rsidRPr="00CC1E84">
        <w:rPr>
          <w:color w:val="000000"/>
          <w:sz w:val="28"/>
          <w:szCs w:val="28"/>
        </w:rPr>
        <w:t xml:space="preserve"> </w:t>
      </w:r>
      <w:r>
        <w:rPr>
          <w:color w:val="000000"/>
          <w:sz w:val="28"/>
          <w:szCs w:val="28"/>
        </w:rPr>
        <w:t xml:space="preserve"> </w:t>
      </w:r>
      <w:r w:rsidRPr="00CC1E84">
        <w:rPr>
          <w:color w:val="000000"/>
          <w:sz w:val="28"/>
          <w:szCs w:val="28"/>
        </w:rPr>
        <w:t>В порядке, установленном Федеральным законом от 21.07.2005 г. № 97-ФЗ «О государственной регистрации Уставов муниципальных образований», п</w:t>
      </w:r>
      <w:r w:rsidRPr="00CC1E84">
        <w:rPr>
          <w:color w:val="000000"/>
          <w:spacing w:val="3"/>
          <w:sz w:val="28"/>
          <w:szCs w:val="28"/>
        </w:rPr>
        <w:t xml:space="preserve">редоставить муниципальный правовой акт о внесении изменении в Устав </w:t>
      </w:r>
      <w:r>
        <w:rPr>
          <w:sz w:val="28"/>
          <w:szCs w:val="28"/>
        </w:rPr>
        <w:t>Промышленного</w:t>
      </w:r>
      <w:r w:rsidRPr="00CC1E84">
        <w:rPr>
          <w:sz w:val="28"/>
          <w:szCs w:val="28"/>
        </w:rPr>
        <w:t xml:space="preserve"> сельсовета </w:t>
      </w:r>
      <w:r>
        <w:rPr>
          <w:sz w:val="28"/>
          <w:szCs w:val="28"/>
        </w:rPr>
        <w:t xml:space="preserve">Искитимского района </w:t>
      </w:r>
      <w:r w:rsidRPr="00CC1E84">
        <w:rPr>
          <w:sz w:val="28"/>
          <w:szCs w:val="28"/>
        </w:rPr>
        <w:t>Новосибирской области</w:t>
      </w:r>
      <w:r w:rsidRPr="00CC1E84">
        <w:rPr>
          <w:color w:val="000000"/>
          <w:spacing w:val="3"/>
          <w:sz w:val="28"/>
          <w:szCs w:val="28"/>
        </w:rPr>
        <w:t xml:space="preserve"> на государственную регистрацию в Главное управление Министерства юстиции Российской Федерации по Новосибирской области в течение 15 дней.</w:t>
      </w:r>
    </w:p>
    <w:p w:rsidR="003D34FB" w:rsidRPr="00CC1E84" w:rsidRDefault="003D34FB" w:rsidP="005E7378">
      <w:pPr>
        <w:shd w:val="clear" w:color="auto" w:fill="FFFFFF"/>
        <w:tabs>
          <w:tab w:val="left" w:pos="869"/>
          <w:tab w:val="left" w:leader="underscore" w:pos="6566"/>
        </w:tabs>
        <w:spacing w:before="5"/>
        <w:ind w:firstLine="360"/>
        <w:jc w:val="both"/>
        <w:rPr>
          <w:sz w:val="28"/>
          <w:szCs w:val="28"/>
        </w:rPr>
      </w:pPr>
      <w:r>
        <w:rPr>
          <w:color w:val="000000"/>
          <w:spacing w:val="3"/>
          <w:sz w:val="28"/>
          <w:szCs w:val="28"/>
        </w:rPr>
        <w:tab/>
        <w:t>4</w:t>
      </w:r>
      <w:r w:rsidRPr="00CC1E84">
        <w:rPr>
          <w:color w:val="000000"/>
          <w:spacing w:val="3"/>
          <w:sz w:val="28"/>
          <w:szCs w:val="28"/>
        </w:rPr>
        <w:t xml:space="preserve">.Главе </w:t>
      </w:r>
      <w:r>
        <w:rPr>
          <w:color w:val="000000"/>
          <w:spacing w:val="3"/>
          <w:sz w:val="28"/>
          <w:szCs w:val="28"/>
        </w:rPr>
        <w:t>Промышленного</w:t>
      </w:r>
      <w:r w:rsidRPr="00CC1E84">
        <w:rPr>
          <w:color w:val="000000"/>
          <w:sz w:val="28"/>
          <w:szCs w:val="28"/>
        </w:rPr>
        <w:t xml:space="preserve"> сельсовета </w:t>
      </w:r>
      <w:r>
        <w:rPr>
          <w:color w:val="000000"/>
          <w:sz w:val="28"/>
          <w:szCs w:val="28"/>
        </w:rPr>
        <w:t xml:space="preserve">Искитимского </w:t>
      </w:r>
      <w:r w:rsidRPr="00CC1E84">
        <w:rPr>
          <w:sz w:val="28"/>
          <w:szCs w:val="28"/>
        </w:rPr>
        <w:t>района Новосибирской области</w:t>
      </w:r>
      <w:r w:rsidRPr="00CC1E84">
        <w:rPr>
          <w:color w:val="000000"/>
          <w:sz w:val="28"/>
          <w:szCs w:val="28"/>
        </w:rPr>
        <w:t xml:space="preserve"> </w:t>
      </w:r>
      <w:r w:rsidRPr="00CC1E84">
        <w:rPr>
          <w:color w:val="000000"/>
          <w:spacing w:val="1"/>
          <w:sz w:val="28"/>
          <w:szCs w:val="28"/>
        </w:rPr>
        <w:t xml:space="preserve">опубликовать муниципальный правовой акт </w:t>
      </w:r>
      <w:r>
        <w:rPr>
          <w:color w:val="000000"/>
          <w:spacing w:val="1"/>
          <w:sz w:val="28"/>
          <w:szCs w:val="28"/>
        </w:rPr>
        <w:t xml:space="preserve">Промышленного </w:t>
      </w:r>
      <w:r w:rsidRPr="00CC1E84">
        <w:rPr>
          <w:color w:val="000000"/>
          <w:spacing w:val="1"/>
          <w:sz w:val="28"/>
          <w:szCs w:val="28"/>
        </w:rPr>
        <w:t xml:space="preserve">сельсовета </w:t>
      </w:r>
      <w:r w:rsidRPr="00CC1E84">
        <w:rPr>
          <w:color w:val="000000"/>
          <w:spacing w:val="-6"/>
          <w:sz w:val="28"/>
          <w:szCs w:val="28"/>
        </w:rPr>
        <w:t>после</w:t>
      </w:r>
      <w:r w:rsidRPr="00CC1E84">
        <w:rPr>
          <w:sz w:val="28"/>
          <w:szCs w:val="28"/>
        </w:rPr>
        <w:t xml:space="preserve"> </w:t>
      </w:r>
      <w:r w:rsidRPr="00CC1E84">
        <w:rPr>
          <w:color w:val="000000"/>
          <w:spacing w:val="-1"/>
          <w:sz w:val="28"/>
          <w:szCs w:val="28"/>
        </w:rPr>
        <w:t xml:space="preserve">государственной регистрации в течение 7 дней </w:t>
      </w:r>
      <w:r w:rsidRPr="00CC1E84">
        <w:rPr>
          <w:sz w:val="28"/>
          <w:szCs w:val="28"/>
        </w:rPr>
        <w:t xml:space="preserve">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w:t>
      </w:r>
      <w:r>
        <w:rPr>
          <w:sz w:val="28"/>
          <w:szCs w:val="28"/>
        </w:rPr>
        <w:t>Промышленного</w:t>
      </w:r>
      <w:r w:rsidRPr="00CC1E84">
        <w:rPr>
          <w:sz w:val="28"/>
          <w:szCs w:val="28"/>
        </w:rPr>
        <w:t xml:space="preserve"> сельсовета </w:t>
      </w:r>
      <w:r>
        <w:rPr>
          <w:sz w:val="28"/>
          <w:szCs w:val="28"/>
        </w:rPr>
        <w:t xml:space="preserve">Искитимского </w:t>
      </w:r>
      <w:r w:rsidRPr="00CC1E84">
        <w:rPr>
          <w:sz w:val="28"/>
          <w:szCs w:val="28"/>
        </w:rPr>
        <w:t xml:space="preserve"> района Новосибирской области для включения указанных сведений в государственный реестр уставов муниципальных образований Н</w:t>
      </w:r>
      <w:r>
        <w:rPr>
          <w:sz w:val="28"/>
          <w:szCs w:val="28"/>
        </w:rPr>
        <w:t>овосибирской области в 10-дневны</w:t>
      </w:r>
      <w:r w:rsidRPr="00CC1E84">
        <w:rPr>
          <w:sz w:val="28"/>
          <w:szCs w:val="28"/>
        </w:rPr>
        <w:t>й срок.</w:t>
      </w:r>
    </w:p>
    <w:p w:rsidR="003D34FB" w:rsidRPr="00CC1E84" w:rsidRDefault="003D34FB" w:rsidP="005E7378">
      <w:pPr>
        <w:shd w:val="clear" w:color="auto" w:fill="FFFFFF"/>
        <w:tabs>
          <w:tab w:val="left" w:pos="869"/>
          <w:tab w:val="left" w:leader="underscore" w:pos="6566"/>
        </w:tabs>
        <w:spacing w:before="5"/>
        <w:ind w:firstLine="540"/>
        <w:jc w:val="both"/>
        <w:rPr>
          <w:sz w:val="28"/>
          <w:szCs w:val="28"/>
        </w:rPr>
      </w:pPr>
      <w:r>
        <w:rPr>
          <w:color w:val="000000"/>
          <w:spacing w:val="-9"/>
          <w:sz w:val="28"/>
          <w:szCs w:val="28"/>
        </w:rPr>
        <w:t>5</w:t>
      </w:r>
      <w:r w:rsidRPr="00CC1E84">
        <w:rPr>
          <w:color w:val="000000"/>
          <w:spacing w:val="-9"/>
          <w:sz w:val="28"/>
          <w:szCs w:val="28"/>
        </w:rPr>
        <w:t>.</w:t>
      </w:r>
      <w:r w:rsidRPr="00CC1E84">
        <w:rPr>
          <w:color w:val="000000"/>
          <w:spacing w:val="1"/>
          <w:sz w:val="28"/>
          <w:szCs w:val="28"/>
        </w:rPr>
        <w:t xml:space="preserve"> </w:t>
      </w:r>
      <w:r w:rsidRPr="00CC1E84">
        <w:rPr>
          <w:color w:val="000000"/>
          <w:spacing w:val="-1"/>
          <w:sz w:val="28"/>
          <w:szCs w:val="28"/>
        </w:rPr>
        <w:t xml:space="preserve">Настоящее решение вступает в силу после государственной регистрации и </w:t>
      </w:r>
      <w:r w:rsidRPr="00CC1E84">
        <w:rPr>
          <w:color w:val="000000"/>
          <w:spacing w:val="1"/>
          <w:sz w:val="28"/>
          <w:szCs w:val="28"/>
        </w:rPr>
        <w:t xml:space="preserve">опубликования в </w:t>
      </w:r>
      <w:r>
        <w:rPr>
          <w:color w:val="000000"/>
          <w:spacing w:val="1"/>
          <w:sz w:val="28"/>
          <w:szCs w:val="28"/>
        </w:rPr>
        <w:t>газете Искитимская газета»</w:t>
      </w:r>
      <w:r w:rsidRPr="00CC1E84">
        <w:rPr>
          <w:color w:val="000000"/>
          <w:spacing w:val="1"/>
          <w:sz w:val="28"/>
          <w:szCs w:val="28"/>
        </w:rPr>
        <w:t>.</w:t>
      </w:r>
    </w:p>
    <w:p w:rsidR="003D34FB" w:rsidRDefault="003D34FB" w:rsidP="005E7378">
      <w:pPr>
        <w:shd w:val="clear" w:color="auto" w:fill="FFFFFF"/>
        <w:tabs>
          <w:tab w:val="left" w:pos="701"/>
        </w:tabs>
        <w:spacing w:before="10"/>
        <w:rPr>
          <w:sz w:val="28"/>
          <w:szCs w:val="28"/>
        </w:rPr>
      </w:pPr>
    </w:p>
    <w:p w:rsidR="003D34FB" w:rsidRDefault="003D34FB" w:rsidP="005E7378">
      <w:pPr>
        <w:shd w:val="clear" w:color="auto" w:fill="FFFFFF"/>
        <w:tabs>
          <w:tab w:val="left" w:pos="701"/>
        </w:tabs>
        <w:spacing w:before="10"/>
        <w:rPr>
          <w:sz w:val="28"/>
          <w:szCs w:val="28"/>
        </w:rPr>
      </w:pPr>
    </w:p>
    <w:p w:rsidR="003D34FB" w:rsidRPr="00CC1E84" w:rsidRDefault="003D34FB" w:rsidP="005E7378">
      <w:pPr>
        <w:shd w:val="clear" w:color="auto" w:fill="FFFFFF"/>
        <w:tabs>
          <w:tab w:val="left" w:pos="701"/>
        </w:tabs>
        <w:spacing w:before="10"/>
        <w:rPr>
          <w:sz w:val="28"/>
          <w:szCs w:val="28"/>
        </w:rPr>
      </w:pPr>
    </w:p>
    <w:p w:rsidR="003D34FB" w:rsidRDefault="003D34FB" w:rsidP="00707E63">
      <w:pPr>
        <w:rPr>
          <w:sz w:val="28"/>
          <w:szCs w:val="28"/>
        </w:rPr>
      </w:pPr>
      <w:r>
        <w:rPr>
          <w:sz w:val="28"/>
          <w:szCs w:val="28"/>
        </w:rPr>
        <w:t>Глава Промышленного сельсовета</w:t>
      </w:r>
      <w:r w:rsidRPr="00CC1E84">
        <w:rPr>
          <w:sz w:val="28"/>
          <w:szCs w:val="28"/>
        </w:rPr>
        <w:t xml:space="preserve"> </w:t>
      </w:r>
      <w:r>
        <w:rPr>
          <w:sz w:val="28"/>
          <w:szCs w:val="28"/>
        </w:rPr>
        <w:tab/>
      </w:r>
      <w:r>
        <w:rPr>
          <w:sz w:val="28"/>
          <w:szCs w:val="28"/>
        </w:rPr>
        <w:tab/>
      </w:r>
      <w:r>
        <w:rPr>
          <w:sz w:val="28"/>
          <w:szCs w:val="28"/>
        </w:rPr>
        <w:tab/>
      </w:r>
      <w:r w:rsidRPr="00CC1E84">
        <w:rPr>
          <w:sz w:val="28"/>
          <w:szCs w:val="28"/>
        </w:rPr>
        <w:t xml:space="preserve">Председатель </w:t>
      </w:r>
      <w:r>
        <w:rPr>
          <w:sz w:val="28"/>
          <w:szCs w:val="28"/>
        </w:rPr>
        <w:t>Совета депутатов</w:t>
      </w:r>
    </w:p>
    <w:p w:rsidR="003D34FB" w:rsidRDefault="003D34FB" w:rsidP="00707E63">
      <w:pPr>
        <w:rPr>
          <w:sz w:val="28"/>
          <w:szCs w:val="28"/>
        </w:rPr>
      </w:pPr>
      <w:r>
        <w:rPr>
          <w:sz w:val="28"/>
          <w:szCs w:val="28"/>
        </w:rPr>
        <w:t xml:space="preserve">     </w:t>
      </w:r>
    </w:p>
    <w:p w:rsidR="003D34FB" w:rsidRPr="00CC1E84" w:rsidRDefault="003D34FB" w:rsidP="00707E63">
      <w:pPr>
        <w:rPr>
          <w:sz w:val="28"/>
          <w:szCs w:val="28"/>
        </w:rPr>
      </w:pPr>
      <w:r>
        <w:rPr>
          <w:sz w:val="28"/>
          <w:szCs w:val="28"/>
        </w:rPr>
        <w:t xml:space="preserve">  __________________В.А.Антонов                    </w:t>
      </w:r>
      <w:r w:rsidRPr="00113558">
        <w:rPr>
          <w:sz w:val="28"/>
          <w:szCs w:val="28"/>
        </w:rPr>
        <w:t xml:space="preserve"> </w:t>
      </w:r>
      <w:r>
        <w:rPr>
          <w:sz w:val="28"/>
          <w:szCs w:val="28"/>
        </w:rPr>
        <w:t>_______________Т.В.Шатохина</w:t>
      </w:r>
    </w:p>
    <w:p w:rsidR="003D34FB" w:rsidRDefault="003D34FB" w:rsidP="00707E63">
      <w:pPr>
        <w:rPr>
          <w:sz w:val="28"/>
          <w:szCs w:val="28"/>
        </w:rPr>
      </w:pPr>
    </w:p>
    <w:p w:rsidR="003D34FB" w:rsidRPr="00CC1E84" w:rsidRDefault="003D34FB" w:rsidP="00707E63">
      <w:pPr>
        <w:rPr>
          <w:sz w:val="28"/>
          <w:szCs w:val="28"/>
          <w:vertAlign w:val="subscript"/>
        </w:rPr>
      </w:pP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p>
    <w:sectPr w:rsidR="003D34FB" w:rsidRPr="00CC1E84" w:rsidSect="005823E6">
      <w:pgSz w:w="11906" w:h="16838"/>
      <w:pgMar w:top="1134" w:right="567"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D34FB" w:rsidRDefault="003D34FB" w:rsidP="00654A15">
      <w:r>
        <w:separator/>
      </w:r>
    </w:p>
  </w:endnote>
  <w:endnote w:type="continuationSeparator" w:id="1">
    <w:p w:rsidR="003D34FB" w:rsidRDefault="003D34FB" w:rsidP="00654A1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D34FB" w:rsidRDefault="003D34FB" w:rsidP="00654A15">
      <w:r>
        <w:separator/>
      </w:r>
    </w:p>
  </w:footnote>
  <w:footnote w:type="continuationSeparator" w:id="1">
    <w:p w:rsidR="003D34FB" w:rsidRDefault="003D34FB" w:rsidP="00654A1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A234A3"/>
    <w:multiLevelType w:val="hybridMultilevel"/>
    <w:tmpl w:val="2CE48788"/>
    <w:lvl w:ilvl="0" w:tplc="0C16EE78">
      <w:start w:val="4"/>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1">
    <w:nsid w:val="20B44F0D"/>
    <w:multiLevelType w:val="multilevel"/>
    <w:tmpl w:val="BDE6D722"/>
    <w:lvl w:ilvl="0">
      <w:start w:val="1"/>
      <w:numFmt w:val="decimal"/>
      <w:lvlText w:val="%1."/>
      <w:lvlJc w:val="left"/>
      <w:pPr>
        <w:ind w:left="1068" w:hanging="36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2">
    <w:nsid w:val="34781BE1"/>
    <w:multiLevelType w:val="hybridMultilevel"/>
    <w:tmpl w:val="CAAA5226"/>
    <w:lvl w:ilvl="0" w:tplc="5B762AEA">
      <w:start w:val="1"/>
      <w:numFmt w:val="decimal"/>
      <w:lvlText w:val="%1."/>
      <w:lvlJc w:val="left"/>
      <w:pPr>
        <w:ind w:left="1295" w:hanging="825"/>
      </w:pPr>
      <w:rPr>
        <w:rFonts w:hint="default"/>
      </w:rPr>
    </w:lvl>
    <w:lvl w:ilvl="1" w:tplc="04190019">
      <w:start w:val="1"/>
      <w:numFmt w:val="lowerLetter"/>
      <w:lvlText w:val="%2."/>
      <w:lvlJc w:val="left"/>
      <w:pPr>
        <w:ind w:left="1550" w:hanging="360"/>
      </w:pPr>
    </w:lvl>
    <w:lvl w:ilvl="2" w:tplc="0419001B">
      <w:start w:val="1"/>
      <w:numFmt w:val="lowerRoman"/>
      <w:lvlText w:val="%3."/>
      <w:lvlJc w:val="right"/>
      <w:pPr>
        <w:ind w:left="2270" w:hanging="180"/>
      </w:pPr>
    </w:lvl>
    <w:lvl w:ilvl="3" w:tplc="0419000F">
      <w:start w:val="1"/>
      <w:numFmt w:val="decimal"/>
      <w:lvlText w:val="%4."/>
      <w:lvlJc w:val="left"/>
      <w:pPr>
        <w:ind w:left="2990" w:hanging="360"/>
      </w:pPr>
    </w:lvl>
    <w:lvl w:ilvl="4" w:tplc="04190019">
      <w:start w:val="1"/>
      <w:numFmt w:val="lowerLetter"/>
      <w:lvlText w:val="%5."/>
      <w:lvlJc w:val="left"/>
      <w:pPr>
        <w:ind w:left="3710" w:hanging="360"/>
      </w:pPr>
    </w:lvl>
    <w:lvl w:ilvl="5" w:tplc="0419001B">
      <w:start w:val="1"/>
      <w:numFmt w:val="lowerRoman"/>
      <w:lvlText w:val="%6."/>
      <w:lvlJc w:val="right"/>
      <w:pPr>
        <w:ind w:left="4430" w:hanging="180"/>
      </w:pPr>
    </w:lvl>
    <w:lvl w:ilvl="6" w:tplc="0419000F">
      <w:start w:val="1"/>
      <w:numFmt w:val="decimal"/>
      <w:lvlText w:val="%7."/>
      <w:lvlJc w:val="left"/>
      <w:pPr>
        <w:ind w:left="5150" w:hanging="360"/>
      </w:pPr>
    </w:lvl>
    <w:lvl w:ilvl="7" w:tplc="04190019">
      <w:start w:val="1"/>
      <w:numFmt w:val="lowerLetter"/>
      <w:lvlText w:val="%8."/>
      <w:lvlJc w:val="left"/>
      <w:pPr>
        <w:ind w:left="5870" w:hanging="360"/>
      </w:pPr>
    </w:lvl>
    <w:lvl w:ilvl="8" w:tplc="0419001B">
      <w:start w:val="1"/>
      <w:numFmt w:val="lowerRoman"/>
      <w:lvlText w:val="%9."/>
      <w:lvlJc w:val="right"/>
      <w:pPr>
        <w:ind w:left="6590" w:hanging="180"/>
      </w:pPr>
    </w:lvl>
  </w:abstractNum>
  <w:abstractNum w:abstractNumId="3">
    <w:nsid w:val="46420806"/>
    <w:multiLevelType w:val="multilevel"/>
    <w:tmpl w:val="F746C922"/>
    <w:lvl w:ilvl="0">
      <w:start w:val="1"/>
      <w:numFmt w:val="decimal"/>
      <w:lvlText w:val="%1."/>
      <w:lvlJc w:val="left"/>
      <w:pPr>
        <w:ind w:left="450" w:hanging="450"/>
      </w:pPr>
      <w:rPr>
        <w:rFonts w:hint="default"/>
        <w:i w:val="0"/>
        <w:iCs w:val="0"/>
      </w:rPr>
    </w:lvl>
    <w:lvl w:ilvl="1">
      <w:start w:val="2"/>
      <w:numFmt w:val="decimal"/>
      <w:lvlText w:val="%1.%2."/>
      <w:lvlJc w:val="left"/>
      <w:pPr>
        <w:ind w:left="720" w:hanging="720"/>
      </w:pPr>
      <w:rPr>
        <w:rFonts w:hint="default"/>
        <w:i w:val="0"/>
        <w:iCs w:val="0"/>
      </w:rPr>
    </w:lvl>
    <w:lvl w:ilvl="2">
      <w:start w:val="1"/>
      <w:numFmt w:val="decimal"/>
      <w:lvlText w:val="%1.%2.%3."/>
      <w:lvlJc w:val="left"/>
      <w:pPr>
        <w:ind w:left="720" w:hanging="720"/>
      </w:pPr>
      <w:rPr>
        <w:rFonts w:hint="default"/>
        <w:i w:val="0"/>
        <w:iCs w:val="0"/>
      </w:rPr>
    </w:lvl>
    <w:lvl w:ilvl="3">
      <w:start w:val="1"/>
      <w:numFmt w:val="decimal"/>
      <w:lvlText w:val="%1.%2.%3.%4."/>
      <w:lvlJc w:val="left"/>
      <w:pPr>
        <w:ind w:left="1080" w:hanging="1080"/>
      </w:pPr>
      <w:rPr>
        <w:rFonts w:hint="default"/>
        <w:i w:val="0"/>
        <w:iCs w:val="0"/>
      </w:rPr>
    </w:lvl>
    <w:lvl w:ilvl="4">
      <w:start w:val="1"/>
      <w:numFmt w:val="decimal"/>
      <w:lvlText w:val="%1.%2.%3.%4.%5."/>
      <w:lvlJc w:val="left"/>
      <w:pPr>
        <w:ind w:left="1080" w:hanging="1080"/>
      </w:pPr>
      <w:rPr>
        <w:rFonts w:hint="default"/>
        <w:i w:val="0"/>
        <w:iCs w:val="0"/>
      </w:rPr>
    </w:lvl>
    <w:lvl w:ilvl="5">
      <w:start w:val="1"/>
      <w:numFmt w:val="decimal"/>
      <w:lvlText w:val="%1.%2.%3.%4.%5.%6."/>
      <w:lvlJc w:val="left"/>
      <w:pPr>
        <w:ind w:left="1440" w:hanging="1440"/>
      </w:pPr>
      <w:rPr>
        <w:rFonts w:hint="default"/>
        <w:i w:val="0"/>
        <w:iCs w:val="0"/>
      </w:rPr>
    </w:lvl>
    <w:lvl w:ilvl="6">
      <w:start w:val="1"/>
      <w:numFmt w:val="decimal"/>
      <w:lvlText w:val="%1.%2.%3.%4.%5.%6.%7."/>
      <w:lvlJc w:val="left"/>
      <w:pPr>
        <w:ind w:left="1800" w:hanging="1800"/>
      </w:pPr>
      <w:rPr>
        <w:rFonts w:hint="default"/>
        <w:i w:val="0"/>
        <w:iCs w:val="0"/>
      </w:rPr>
    </w:lvl>
    <w:lvl w:ilvl="7">
      <w:start w:val="1"/>
      <w:numFmt w:val="decimal"/>
      <w:lvlText w:val="%1.%2.%3.%4.%5.%6.%7.%8."/>
      <w:lvlJc w:val="left"/>
      <w:pPr>
        <w:ind w:left="1800" w:hanging="1800"/>
      </w:pPr>
      <w:rPr>
        <w:rFonts w:hint="default"/>
        <w:i w:val="0"/>
        <w:iCs w:val="0"/>
      </w:rPr>
    </w:lvl>
    <w:lvl w:ilvl="8">
      <w:start w:val="1"/>
      <w:numFmt w:val="decimal"/>
      <w:lvlText w:val="%1.%2.%3.%4.%5.%6.%7.%8.%9."/>
      <w:lvlJc w:val="left"/>
      <w:pPr>
        <w:ind w:left="2160" w:hanging="2160"/>
      </w:pPr>
      <w:rPr>
        <w:rFonts w:hint="default"/>
        <w:i w:val="0"/>
        <w:iCs w:val="0"/>
      </w:rPr>
    </w:lvl>
  </w:abstractNum>
  <w:abstractNum w:abstractNumId="4">
    <w:nsid w:val="4DB61079"/>
    <w:multiLevelType w:val="multilevel"/>
    <w:tmpl w:val="55F635DC"/>
    <w:lvl w:ilvl="0">
      <w:start w:val="1"/>
      <w:numFmt w:val="decimal"/>
      <w:lvlText w:val="%1."/>
      <w:lvlJc w:val="left"/>
      <w:pPr>
        <w:ind w:left="450" w:hanging="450"/>
      </w:pPr>
      <w:rPr>
        <w:rFonts w:hint="default"/>
        <w:i w:val="0"/>
        <w:iCs w:val="0"/>
      </w:rPr>
    </w:lvl>
    <w:lvl w:ilvl="1">
      <w:start w:val="3"/>
      <w:numFmt w:val="decimal"/>
      <w:lvlText w:val="%1.%2."/>
      <w:lvlJc w:val="left"/>
      <w:pPr>
        <w:ind w:left="1788" w:hanging="720"/>
      </w:pPr>
      <w:rPr>
        <w:rFonts w:hint="default"/>
        <w:i w:val="0"/>
        <w:iCs w:val="0"/>
      </w:rPr>
    </w:lvl>
    <w:lvl w:ilvl="2">
      <w:start w:val="1"/>
      <w:numFmt w:val="decimal"/>
      <w:lvlText w:val="%1.%2.%3."/>
      <w:lvlJc w:val="left"/>
      <w:pPr>
        <w:ind w:left="2856" w:hanging="720"/>
      </w:pPr>
      <w:rPr>
        <w:rFonts w:hint="default"/>
        <w:i w:val="0"/>
        <w:iCs w:val="0"/>
      </w:rPr>
    </w:lvl>
    <w:lvl w:ilvl="3">
      <w:start w:val="1"/>
      <w:numFmt w:val="decimal"/>
      <w:lvlText w:val="%1.%2.%3.%4."/>
      <w:lvlJc w:val="left"/>
      <w:pPr>
        <w:ind w:left="4284" w:hanging="1080"/>
      </w:pPr>
      <w:rPr>
        <w:rFonts w:hint="default"/>
        <w:i w:val="0"/>
        <w:iCs w:val="0"/>
      </w:rPr>
    </w:lvl>
    <w:lvl w:ilvl="4">
      <w:start w:val="1"/>
      <w:numFmt w:val="decimal"/>
      <w:lvlText w:val="%1.%2.%3.%4.%5."/>
      <w:lvlJc w:val="left"/>
      <w:pPr>
        <w:ind w:left="5352" w:hanging="1080"/>
      </w:pPr>
      <w:rPr>
        <w:rFonts w:hint="default"/>
        <w:i w:val="0"/>
        <w:iCs w:val="0"/>
      </w:rPr>
    </w:lvl>
    <w:lvl w:ilvl="5">
      <w:start w:val="1"/>
      <w:numFmt w:val="decimal"/>
      <w:lvlText w:val="%1.%2.%3.%4.%5.%6."/>
      <w:lvlJc w:val="left"/>
      <w:pPr>
        <w:ind w:left="6780" w:hanging="1440"/>
      </w:pPr>
      <w:rPr>
        <w:rFonts w:hint="default"/>
        <w:i w:val="0"/>
        <w:iCs w:val="0"/>
      </w:rPr>
    </w:lvl>
    <w:lvl w:ilvl="6">
      <w:start w:val="1"/>
      <w:numFmt w:val="decimal"/>
      <w:lvlText w:val="%1.%2.%3.%4.%5.%6.%7."/>
      <w:lvlJc w:val="left"/>
      <w:pPr>
        <w:ind w:left="8208" w:hanging="1800"/>
      </w:pPr>
      <w:rPr>
        <w:rFonts w:hint="default"/>
        <w:i w:val="0"/>
        <w:iCs w:val="0"/>
      </w:rPr>
    </w:lvl>
    <w:lvl w:ilvl="7">
      <w:start w:val="1"/>
      <w:numFmt w:val="decimal"/>
      <w:lvlText w:val="%1.%2.%3.%4.%5.%6.%7.%8."/>
      <w:lvlJc w:val="left"/>
      <w:pPr>
        <w:ind w:left="9276" w:hanging="1800"/>
      </w:pPr>
      <w:rPr>
        <w:rFonts w:hint="default"/>
        <w:i w:val="0"/>
        <w:iCs w:val="0"/>
      </w:rPr>
    </w:lvl>
    <w:lvl w:ilvl="8">
      <w:start w:val="1"/>
      <w:numFmt w:val="decimal"/>
      <w:lvlText w:val="%1.%2.%3.%4.%5.%6.%7.%8.%9."/>
      <w:lvlJc w:val="left"/>
      <w:pPr>
        <w:ind w:left="10704" w:hanging="2160"/>
      </w:pPr>
      <w:rPr>
        <w:rFonts w:hint="default"/>
        <w:i w:val="0"/>
        <w:iCs w:val="0"/>
      </w:rPr>
    </w:lvl>
  </w:abstractNum>
  <w:abstractNum w:abstractNumId="5">
    <w:nsid w:val="52A847FD"/>
    <w:multiLevelType w:val="hybridMultilevel"/>
    <w:tmpl w:val="5F9E9A8E"/>
    <w:lvl w:ilvl="0" w:tplc="D954FC1A">
      <w:start w:val="6"/>
      <w:numFmt w:val="decimal"/>
      <w:lvlText w:val="%1."/>
      <w:lvlJc w:val="left"/>
      <w:pPr>
        <w:ind w:left="1068" w:hanging="360"/>
      </w:pPr>
      <w:rPr>
        <w:rFonts w:hint="default"/>
        <w:b/>
        <w:bCs/>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6">
    <w:nsid w:val="785D6933"/>
    <w:multiLevelType w:val="hybridMultilevel"/>
    <w:tmpl w:val="DDDA73C6"/>
    <w:lvl w:ilvl="0" w:tplc="93407466">
      <w:start w:val="4"/>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num w:numId="1">
    <w:abstractNumId w:val="1"/>
  </w:num>
  <w:num w:numId="2">
    <w:abstractNumId w:val="0"/>
  </w:num>
  <w:num w:numId="3">
    <w:abstractNumId w:val="6"/>
  </w:num>
  <w:num w:numId="4">
    <w:abstractNumId w:val="5"/>
  </w:num>
  <w:num w:numId="5">
    <w:abstractNumId w:val="2"/>
  </w:num>
  <w:num w:numId="6">
    <w:abstractNumId w:val="3"/>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drawingGridHorizontalSpacing w:val="120"/>
  <w:displayHorizontalDrawingGridEvery w:val="2"/>
  <w:displayVerticalDrawingGridEvery w:val="2"/>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54A15"/>
    <w:rsid w:val="00000103"/>
    <w:rsid w:val="0000091C"/>
    <w:rsid w:val="000009B2"/>
    <w:rsid w:val="00000AF8"/>
    <w:rsid w:val="00000B10"/>
    <w:rsid w:val="00000C1D"/>
    <w:rsid w:val="00001AE8"/>
    <w:rsid w:val="00001C04"/>
    <w:rsid w:val="00001C70"/>
    <w:rsid w:val="00002069"/>
    <w:rsid w:val="00002220"/>
    <w:rsid w:val="00003120"/>
    <w:rsid w:val="0000317E"/>
    <w:rsid w:val="000032EC"/>
    <w:rsid w:val="00003A38"/>
    <w:rsid w:val="00003A99"/>
    <w:rsid w:val="00003B7E"/>
    <w:rsid w:val="00003E80"/>
    <w:rsid w:val="00003FD8"/>
    <w:rsid w:val="00004237"/>
    <w:rsid w:val="00004412"/>
    <w:rsid w:val="000044B3"/>
    <w:rsid w:val="0000481B"/>
    <w:rsid w:val="00004F2E"/>
    <w:rsid w:val="000054E5"/>
    <w:rsid w:val="00005559"/>
    <w:rsid w:val="000059D9"/>
    <w:rsid w:val="00005BEA"/>
    <w:rsid w:val="00006051"/>
    <w:rsid w:val="000063E1"/>
    <w:rsid w:val="00006CB3"/>
    <w:rsid w:val="00007461"/>
    <w:rsid w:val="000078B7"/>
    <w:rsid w:val="00010406"/>
    <w:rsid w:val="000107B6"/>
    <w:rsid w:val="000109E1"/>
    <w:rsid w:val="00010C7F"/>
    <w:rsid w:val="00010FAC"/>
    <w:rsid w:val="000110AD"/>
    <w:rsid w:val="0001179F"/>
    <w:rsid w:val="00011CCE"/>
    <w:rsid w:val="00011E9E"/>
    <w:rsid w:val="00011F8F"/>
    <w:rsid w:val="00011FA4"/>
    <w:rsid w:val="00012074"/>
    <w:rsid w:val="0001219B"/>
    <w:rsid w:val="000124F3"/>
    <w:rsid w:val="00012C10"/>
    <w:rsid w:val="0001335A"/>
    <w:rsid w:val="000135E7"/>
    <w:rsid w:val="00013646"/>
    <w:rsid w:val="000139DD"/>
    <w:rsid w:val="00014282"/>
    <w:rsid w:val="000143EE"/>
    <w:rsid w:val="00014A25"/>
    <w:rsid w:val="00014F48"/>
    <w:rsid w:val="0001520F"/>
    <w:rsid w:val="000154A4"/>
    <w:rsid w:val="00015583"/>
    <w:rsid w:val="000155E8"/>
    <w:rsid w:val="0001578D"/>
    <w:rsid w:val="000157B8"/>
    <w:rsid w:val="00015B1D"/>
    <w:rsid w:val="00015B79"/>
    <w:rsid w:val="000161D1"/>
    <w:rsid w:val="000161F4"/>
    <w:rsid w:val="00016653"/>
    <w:rsid w:val="0001686A"/>
    <w:rsid w:val="00016D2A"/>
    <w:rsid w:val="000173D5"/>
    <w:rsid w:val="0001757E"/>
    <w:rsid w:val="00017B92"/>
    <w:rsid w:val="00017BF8"/>
    <w:rsid w:val="00017C32"/>
    <w:rsid w:val="00020421"/>
    <w:rsid w:val="000204AF"/>
    <w:rsid w:val="000205C4"/>
    <w:rsid w:val="000206EF"/>
    <w:rsid w:val="0002095B"/>
    <w:rsid w:val="00020EB3"/>
    <w:rsid w:val="00020EC1"/>
    <w:rsid w:val="00020EF4"/>
    <w:rsid w:val="0002132B"/>
    <w:rsid w:val="000217F1"/>
    <w:rsid w:val="00021A28"/>
    <w:rsid w:val="00022FC1"/>
    <w:rsid w:val="0002329A"/>
    <w:rsid w:val="000232E5"/>
    <w:rsid w:val="000236DB"/>
    <w:rsid w:val="00023B2E"/>
    <w:rsid w:val="000240B9"/>
    <w:rsid w:val="00024111"/>
    <w:rsid w:val="00024B12"/>
    <w:rsid w:val="000251B6"/>
    <w:rsid w:val="0002544F"/>
    <w:rsid w:val="000256E7"/>
    <w:rsid w:val="00025A4F"/>
    <w:rsid w:val="00025CDF"/>
    <w:rsid w:val="00025DC9"/>
    <w:rsid w:val="00026076"/>
    <w:rsid w:val="000263D4"/>
    <w:rsid w:val="000267E6"/>
    <w:rsid w:val="0002681B"/>
    <w:rsid w:val="000272E5"/>
    <w:rsid w:val="00027786"/>
    <w:rsid w:val="000278D7"/>
    <w:rsid w:val="00027996"/>
    <w:rsid w:val="000279B7"/>
    <w:rsid w:val="000279C2"/>
    <w:rsid w:val="00027AE2"/>
    <w:rsid w:val="00027BED"/>
    <w:rsid w:val="00027CD6"/>
    <w:rsid w:val="00027DCA"/>
    <w:rsid w:val="00027E07"/>
    <w:rsid w:val="0003015B"/>
    <w:rsid w:val="00030168"/>
    <w:rsid w:val="0003082C"/>
    <w:rsid w:val="00030C31"/>
    <w:rsid w:val="00030F9F"/>
    <w:rsid w:val="000312EC"/>
    <w:rsid w:val="00031977"/>
    <w:rsid w:val="000319D5"/>
    <w:rsid w:val="000323FC"/>
    <w:rsid w:val="0003271C"/>
    <w:rsid w:val="00032723"/>
    <w:rsid w:val="0003285A"/>
    <w:rsid w:val="000329C7"/>
    <w:rsid w:val="00032D4D"/>
    <w:rsid w:val="0003316E"/>
    <w:rsid w:val="000332D3"/>
    <w:rsid w:val="000337AC"/>
    <w:rsid w:val="00033913"/>
    <w:rsid w:val="00033A44"/>
    <w:rsid w:val="00033A9F"/>
    <w:rsid w:val="00033C3F"/>
    <w:rsid w:val="00034758"/>
    <w:rsid w:val="00034818"/>
    <w:rsid w:val="00034AA2"/>
    <w:rsid w:val="00034F93"/>
    <w:rsid w:val="00035A01"/>
    <w:rsid w:val="000361C8"/>
    <w:rsid w:val="00036767"/>
    <w:rsid w:val="00036CA4"/>
    <w:rsid w:val="0003714A"/>
    <w:rsid w:val="000372E4"/>
    <w:rsid w:val="00037664"/>
    <w:rsid w:val="00037865"/>
    <w:rsid w:val="000378E7"/>
    <w:rsid w:val="00037B58"/>
    <w:rsid w:val="00037D39"/>
    <w:rsid w:val="000406C9"/>
    <w:rsid w:val="000410D0"/>
    <w:rsid w:val="00041456"/>
    <w:rsid w:val="000414AC"/>
    <w:rsid w:val="0004165F"/>
    <w:rsid w:val="0004174E"/>
    <w:rsid w:val="0004190D"/>
    <w:rsid w:val="00041A8D"/>
    <w:rsid w:val="00041D55"/>
    <w:rsid w:val="00041F95"/>
    <w:rsid w:val="0004279A"/>
    <w:rsid w:val="00042A39"/>
    <w:rsid w:val="00042A94"/>
    <w:rsid w:val="00042B5F"/>
    <w:rsid w:val="00043453"/>
    <w:rsid w:val="00043625"/>
    <w:rsid w:val="00043C38"/>
    <w:rsid w:val="00043E9A"/>
    <w:rsid w:val="00043FDD"/>
    <w:rsid w:val="00044032"/>
    <w:rsid w:val="00044699"/>
    <w:rsid w:val="000447BB"/>
    <w:rsid w:val="000448B8"/>
    <w:rsid w:val="00044ECD"/>
    <w:rsid w:val="00045763"/>
    <w:rsid w:val="0004591C"/>
    <w:rsid w:val="000459AD"/>
    <w:rsid w:val="00045AF8"/>
    <w:rsid w:val="00045E86"/>
    <w:rsid w:val="0004601D"/>
    <w:rsid w:val="00046691"/>
    <w:rsid w:val="000466E2"/>
    <w:rsid w:val="00046A55"/>
    <w:rsid w:val="00046A64"/>
    <w:rsid w:val="00046C51"/>
    <w:rsid w:val="00046E0F"/>
    <w:rsid w:val="00047B5B"/>
    <w:rsid w:val="00050025"/>
    <w:rsid w:val="00050774"/>
    <w:rsid w:val="0005096E"/>
    <w:rsid w:val="00050A8B"/>
    <w:rsid w:val="000513B7"/>
    <w:rsid w:val="000514EC"/>
    <w:rsid w:val="000516D4"/>
    <w:rsid w:val="00051742"/>
    <w:rsid w:val="00051914"/>
    <w:rsid w:val="00051947"/>
    <w:rsid w:val="00051AB6"/>
    <w:rsid w:val="00051D48"/>
    <w:rsid w:val="00052839"/>
    <w:rsid w:val="00052BBB"/>
    <w:rsid w:val="00052BC4"/>
    <w:rsid w:val="000530DE"/>
    <w:rsid w:val="0005316E"/>
    <w:rsid w:val="00053DC0"/>
    <w:rsid w:val="00053F89"/>
    <w:rsid w:val="00053FF2"/>
    <w:rsid w:val="00054362"/>
    <w:rsid w:val="000545B0"/>
    <w:rsid w:val="0005474D"/>
    <w:rsid w:val="000547BD"/>
    <w:rsid w:val="00054B14"/>
    <w:rsid w:val="00054DCA"/>
    <w:rsid w:val="00054F16"/>
    <w:rsid w:val="0005591F"/>
    <w:rsid w:val="00055A03"/>
    <w:rsid w:val="00055C5A"/>
    <w:rsid w:val="00055E99"/>
    <w:rsid w:val="00055EF9"/>
    <w:rsid w:val="00056298"/>
    <w:rsid w:val="00056522"/>
    <w:rsid w:val="00056599"/>
    <w:rsid w:val="000565D7"/>
    <w:rsid w:val="00056DA0"/>
    <w:rsid w:val="00056EC2"/>
    <w:rsid w:val="0005709E"/>
    <w:rsid w:val="000574EC"/>
    <w:rsid w:val="000575C8"/>
    <w:rsid w:val="000577DC"/>
    <w:rsid w:val="000578A0"/>
    <w:rsid w:val="00057B88"/>
    <w:rsid w:val="00057EE2"/>
    <w:rsid w:val="0006028B"/>
    <w:rsid w:val="000603BD"/>
    <w:rsid w:val="00060757"/>
    <w:rsid w:val="000607E2"/>
    <w:rsid w:val="00060E72"/>
    <w:rsid w:val="00060FC5"/>
    <w:rsid w:val="000613A3"/>
    <w:rsid w:val="000614E0"/>
    <w:rsid w:val="000617CF"/>
    <w:rsid w:val="000617D8"/>
    <w:rsid w:val="00061E6D"/>
    <w:rsid w:val="00061ECF"/>
    <w:rsid w:val="000621E0"/>
    <w:rsid w:val="000627ED"/>
    <w:rsid w:val="000629FE"/>
    <w:rsid w:val="00062EE1"/>
    <w:rsid w:val="0006333F"/>
    <w:rsid w:val="000636F0"/>
    <w:rsid w:val="00063805"/>
    <w:rsid w:val="00063820"/>
    <w:rsid w:val="000639DC"/>
    <w:rsid w:val="00063A11"/>
    <w:rsid w:val="00063F5C"/>
    <w:rsid w:val="000641C6"/>
    <w:rsid w:val="00064281"/>
    <w:rsid w:val="00064520"/>
    <w:rsid w:val="00064923"/>
    <w:rsid w:val="00064929"/>
    <w:rsid w:val="00064E1F"/>
    <w:rsid w:val="00064FC2"/>
    <w:rsid w:val="0006560D"/>
    <w:rsid w:val="0006573A"/>
    <w:rsid w:val="0006575C"/>
    <w:rsid w:val="00065967"/>
    <w:rsid w:val="00065DCB"/>
    <w:rsid w:val="00065E12"/>
    <w:rsid w:val="000662B0"/>
    <w:rsid w:val="0006631F"/>
    <w:rsid w:val="0006656F"/>
    <w:rsid w:val="00066638"/>
    <w:rsid w:val="000668CA"/>
    <w:rsid w:val="00066B9B"/>
    <w:rsid w:val="00067039"/>
    <w:rsid w:val="00067A06"/>
    <w:rsid w:val="00067A6B"/>
    <w:rsid w:val="00067B5F"/>
    <w:rsid w:val="00067D22"/>
    <w:rsid w:val="00070254"/>
    <w:rsid w:val="000702A7"/>
    <w:rsid w:val="000705CA"/>
    <w:rsid w:val="00070641"/>
    <w:rsid w:val="00070736"/>
    <w:rsid w:val="00070780"/>
    <w:rsid w:val="000707EF"/>
    <w:rsid w:val="00070EB5"/>
    <w:rsid w:val="000710EF"/>
    <w:rsid w:val="0007131D"/>
    <w:rsid w:val="000716A0"/>
    <w:rsid w:val="000717A6"/>
    <w:rsid w:val="000719C7"/>
    <w:rsid w:val="00071A2F"/>
    <w:rsid w:val="00071B1D"/>
    <w:rsid w:val="00072172"/>
    <w:rsid w:val="00072379"/>
    <w:rsid w:val="00072458"/>
    <w:rsid w:val="00072831"/>
    <w:rsid w:val="00073090"/>
    <w:rsid w:val="00073AF5"/>
    <w:rsid w:val="00073F0A"/>
    <w:rsid w:val="000744CC"/>
    <w:rsid w:val="00074648"/>
    <w:rsid w:val="000746A6"/>
    <w:rsid w:val="00074DF5"/>
    <w:rsid w:val="00075644"/>
    <w:rsid w:val="0007598B"/>
    <w:rsid w:val="00075A1B"/>
    <w:rsid w:val="00075E07"/>
    <w:rsid w:val="00076020"/>
    <w:rsid w:val="0007616C"/>
    <w:rsid w:val="000761C8"/>
    <w:rsid w:val="000761F4"/>
    <w:rsid w:val="000762EF"/>
    <w:rsid w:val="000764E5"/>
    <w:rsid w:val="00076611"/>
    <w:rsid w:val="00076620"/>
    <w:rsid w:val="00076791"/>
    <w:rsid w:val="0007691F"/>
    <w:rsid w:val="00076D70"/>
    <w:rsid w:val="00076F5A"/>
    <w:rsid w:val="0007735D"/>
    <w:rsid w:val="00077778"/>
    <w:rsid w:val="0007778D"/>
    <w:rsid w:val="00077826"/>
    <w:rsid w:val="00077B5B"/>
    <w:rsid w:val="00080215"/>
    <w:rsid w:val="0008034F"/>
    <w:rsid w:val="000803F8"/>
    <w:rsid w:val="000808BF"/>
    <w:rsid w:val="00080A68"/>
    <w:rsid w:val="00080ED4"/>
    <w:rsid w:val="00081127"/>
    <w:rsid w:val="00081339"/>
    <w:rsid w:val="00081972"/>
    <w:rsid w:val="00081E74"/>
    <w:rsid w:val="00081EE1"/>
    <w:rsid w:val="00082233"/>
    <w:rsid w:val="00082259"/>
    <w:rsid w:val="0008269F"/>
    <w:rsid w:val="00082A41"/>
    <w:rsid w:val="00083286"/>
    <w:rsid w:val="0008337A"/>
    <w:rsid w:val="000834A3"/>
    <w:rsid w:val="000835EF"/>
    <w:rsid w:val="0008372B"/>
    <w:rsid w:val="00083A70"/>
    <w:rsid w:val="00083DB1"/>
    <w:rsid w:val="000845EE"/>
    <w:rsid w:val="00084643"/>
    <w:rsid w:val="000847D6"/>
    <w:rsid w:val="000848BD"/>
    <w:rsid w:val="00084B7F"/>
    <w:rsid w:val="00084CE4"/>
    <w:rsid w:val="0008508A"/>
    <w:rsid w:val="00085739"/>
    <w:rsid w:val="000861DD"/>
    <w:rsid w:val="000863A6"/>
    <w:rsid w:val="000864B5"/>
    <w:rsid w:val="00086719"/>
    <w:rsid w:val="00086846"/>
    <w:rsid w:val="00086874"/>
    <w:rsid w:val="0008695B"/>
    <w:rsid w:val="0008697B"/>
    <w:rsid w:val="00087093"/>
    <w:rsid w:val="000871E3"/>
    <w:rsid w:val="00087A51"/>
    <w:rsid w:val="00087A54"/>
    <w:rsid w:val="00087A62"/>
    <w:rsid w:val="00087FEF"/>
    <w:rsid w:val="00090280"/>
    <w:rsid w:val="00090460"/>
    <w:rsid w:val="0009055C"/>
    <w:rsid w:val="00090D90"/>
    <w:rsid w:val="00090E5C"/>
    <w:rsid w:val="00090F11"/>
    <w:rsid w:val="00091035"/>
    <w:rsid w:val="00091526"/>
    <w:rsid w:val="00091727"/>
    <w:rsid w:val="000925A9"/>
    <w:rsid w:val="00092897"/>
    <w:rsid w:val="00092A80"/>
    <w:rsid w:val="00092B75"/>
    <w:rsid w:val="000931D7"/>
    <w:rsid w:val="0009326C"/>
    <w:rsid w:val="00093507"/>
    <w:rsid w:val="0009350D"/>
    <w:rsid w:val="000938B0"/>
    <w:rsid w:val="00093FDF"/>
    <w:rsid w:val="000940C8"/>
    <w:rsid w:val="0009422F"/>
    <w:rsid w:val="000945B9"/>
    <w:rsid w:val="000945BA"/>
    <w:rsid w:val="00094879"/>
    <w:rsid w:val="0009495A"/>
    <w:rsid w:val="00094B81"/>
    <w:rsid w:val="00094C47"/>
    <w:rsid w:val="00094D51"/>
    <w:rsid w:val="000951C6"/>
    <w:rsid w:val="000953A5"/>
    <w:rsid w:val="00095955"/>
    <w:rsid w:val="00095B6E"/>
    <w:rsid w:val="00095E25"/>
    <w:rsid w:val="00095E40"/>
    <w:rsid w:val="00096005"/>
    <w:rsid w:val="0009652F"/>
    <w:rsid w:val="00096ACE"/>
    <w:rsid w:val="00096B3B"/>
    <w:rsid w:val="00097366"/>
    <w:rsid w:val="0009745D"/>
    <w:rsid w:val="000974DF"/>
    <w:rsid w:val="00097AF2"/>
    <w:rsid w:val="000A02E3"/>
    <w:rsid w:val="000A030E"/>
    <w:rsid w:val="000A05EB"/>
    <w:rsid w:val="000A1166"/>
    <w:rsid w:val="000A13A0"/>
    <w:rsid w:val="000A13BE"/>
    <w:rsid w:val="000A164E"/>
    <w:rsid w:val="000A18CF"/>
    <w:rsid w:val="000A1B93"/>
    <w:rsid w:val="000A1C4A"/>
    <w:rsid w:val="000A1C53"/>
    <w:rsid w:val="000A1FA8"/>
    <w:rsid w:val="000A2076"/>
    <w:rsid w:val="000A216F"/>
    <w:rsid w:val="000A230F"/>
    <w:rsid w:val="000A29F9"/>
    <w:rsid w:val="000A3418"/>
    <w:rsid w:val="000A38D7"/>
    <w:rsid w:val="000A3BA2"/>
    <w:rsid w:val="000A460E"/>
    <w:rsid w:val="000A46B3"/>
    <w:rsid w:val="000A4BE2"/>
    <w:rsid w:val="000A4C16"/>
    <w:rsid w:val="000A4D77"/>
    <w:rsid w:val="000A4F99"/>
    <w:rsid w:val="000A5C45"/>
    <w:rsid w:val="000A5CF1"/>
    <w:rsid w:val="000A6082"/>
    <w:rsid w:val="000A6CFC"/>
    <w:rsid w:val="000A714B"/>
    <w:rsid w:val="000A7154"/>
    <w:rsid w:val="000A72E5"/>
    <w:rsid w:val="000A746C"/>
    <w:rsid w:val="000A7B70"/>
    <w:rsid w:val="000A7E39"/>
    <w:rsid w:val="000B023D"/>
    <w:rsid w:val="000B0A99"/>
    <w:rsid w:val="000B0C07"/>
    <w:rsid w:val="000B0DD1"/>
    <w:rsid w:val="000B1686"/>
    <w:rsid w:val="000B16B7"/>
    <w:rsid w:val="000B19C4"/>
    <w:rsid w:val="000B1A47"/>
    <w:rsid w:val="000B1E7B"/>
    <w:rsid w:val="000B1EE7"/>
    <w:rsid w:val="000B24C6"/>
    <w:rsid w:val="000B24D2"/>
    <w:rsid w:val="000B26FC"/>
    <w:rsid w:val="000B275E"/>
    <w:rsid w:val="000B2776"/>
    <w:rsid w:val="000B2BBF"/>
    <w:rsid w:val="000B2FBD"/>
    <w:rsid w:val="000B34CF"/>
    <w:rsid w:val="000B3839"/>
    <w:rsid w:val="000B3A64"/>
    <w:rsid w:val="000B3B0B"/>
    <w:rsid w:val="000B3CC9"/>
    <w:rsid w:val="000B4235"/>
    <w:rsid w:val="000B43B6"/>
    <w:rsid w:val="000B457D"/>
    <w:rsid w:val="000B48D7"/>
    <w:rsid w:val="000B4B61"/>
    <w:rsid w:val="000B4EAE"/>
    <w:rsid w:val="000B4EE6"/>
    <w:rsid w:val="000B5541"/>
    <w:rsid w:val="000B58E7"/>
    <w:rsid w:val="000B58EC"/>
    <w:rsid w:val="000B5C84"/>
    <w:rsid w:val="000B6BF1"/>
    <w:rsid w:val="000B779A"/>
    <w:rsid w:val="000B7A32"/>
    <w:rsid w:val="000C02AB"/>
    <w:rsid w:val="000C0F52"/>
    <w:rsid w:val="000C13D3"/>
    <w:rsid w:val="000C2708"/>
    <w:rsid w:val="000C2AA8"/>
    <w:rsid w:val="000C2B02"/>
    <w:rsid w:val="000C2B34"/>
    <w:rsid w:val="000C2DCD"/>
    <w:rsid w:val="000C2E7C"/>
    <w:rsid w:val="000C3046"/>
    <w:rsid w:val="000C3118"/>
    <w:rsid w:val="000C38B2"/>
    <w:rsid w:val="000C4329"/>
    <w:rsid w:val="000C450F"/>
    <w:rsid w:val="000C4EAE"/>
    <w:rsid w:val="000C4EB8"/>
    <w:rsid w:val="000C4FA3"/>
    <w:rsid w:val="000C5080"/>
    <w:rsid w:val="000C520D"/>
    <w:rsid w:val="000C57BA"/>
    <w:rsid w:val="000C5B22"/>
    <w:rsid w:val="000C5BCC"/>
    <w:rsid w:val="000C614A"/>
    <w:rsid w:val="000C655E"/>
    <w:rsid w:val="000C6759"/>
    <w:rsid w:val="000C67C2"/>
    <w:rsid w:val="000C6CE5"/>
    <w:rsid w:val="000C7D58"/>
    <w:rsid w:val="000C7ED6"/>
    <w:rsid w:val="000D029A"/>
    <w:rsid w:val="000D043E"/>
    <w:rsid w:val="000D0597"/>
    <w:rsid w:val="000D0885"/>
    <w:rsid w:val="000D0D10"/>
    <w:rsid w:val="000D0ED2"/>
    <w:rsid w:val="000D127E"/>
    <w:rsid w:val="000D1438"/>
    <w:rsid w:val="000D1AAA"/>
    <w:rsid w:val="000D1C61"/>
    <w:rsid w:val="000D21F0"/>
    <w:rsid w:val="000D28DC"/>
    <w:rsid w:val="000D2922"/>
    <w:rsid w:val="000D2E82"/>
    <w:rsid w:val="000D3279"/>
    <w:rsid w:val="000D35D9"/>
    <w:rsid w:val="000D3819"/>
    <w:rsid w:val="000D3A53"/>
    <w:rsid w:val="000D3F1F"/>
    <w:rsid w:val="000D409A"/>
    <w:rsid w:val="000D460D"/>
    <w:rsid w:val="000D4614"/>
    <w:rsid w:val="000D4631"/>
    <w:rsid w:val="000D4B86"/>
    <w:rsid w:val="000D4C98"/>
    <w:rsid w:val="000D5053"/>
    <w:rsid w:val="000D55CF"/>
    <w:rsid w:val="000D58EC"/>
    <w:rsid w:val="000D5A4D"/>
    <w:rsid w:val="000D5D67"/>
    <w:rsid w:val="000D6156"/>
    <w:rsid w:val="000D6785"/>
    <w:rsid w:val="000D68E3"/>
    <w:rsid w:val="000D6B24"/>
    <w:rsid w:val="000D6CF7"/>
    <w:rsid w:val="000D7443"/>
    <w:rsid w:val="000D77D0"/>
    <w:rsid w:val="000D7F48"/>
    <w:rsid w:val="000E0F95"/>
    <w:rsid w:val="000E114D"/>
    <w:rsid w:val="000E11B5"/>
    <w:rsid w:val="000E1233"/>
    <w:rsid w:val="000E1841"/>
    <w:rsid w:val="000E1887"/>
    <w:rsid w:val="000E1BA3"/>
    <w:rsid w:val="000E1BAF"/>
    <w:rsid w:val="000E214C"/>
    <w:rsid w:val="000E2718"/>
    <w:rsid w:val="000E2751"/>
    <w:rsid w:val="000E348C"/>
    <w:rsid w:val="000E3753"/>
    <w:rsid w:val="000E378E"/>
    <w:rsid w:val="000E3ADD"/>
    <w:rsid w:val="000E443E"/>
    <w:rsid w:val="000E4A05"/>
    <w:rsid w:val="000E4DC2"/>
    <w:rsid w:val="000E4E46"/>
    <w:rsid w:val="000E50CD"/>
    <w:rsid w:val="000E50D0"/>
    <w:rsid w:val="000E5DBA"/>
    <w:rsid w:val="000E5DF6"/>
    <w:rsid w:val="000E5FD3"/>
    <w:rsid w:val="000E60BF"/>
    <w:rsid w:val="000E651C"/>
    <w:rsid w:val="000E705A"/>
    <w:rsid w:val="000E70D0"/>
    <w:rsid w:val="000E712E"/>
    <w:rsid w:val="000E7861"/>
    <w:rsid w:val="000E7A1A"/>
    <w:rsid w:val="000E7A53"/>
    <w:rsid w:val="000E7EE0"/>
    <w:rsid w:val="000E7FEC"/>
    <w:rsid w:val="000F008A"/>
    <w:rsid w:val="000F03DE"/>
    <w:rsid w:val="000F23E0"/>
    <w:rsid w:val="000F28CD"/>
    <w:rsid w:val="000F2938"/>
    <w:rsid w:val="000F2C69"/>
    <w:rsid w:val="000F2E68"/>
    <w:rsid w:val="000F2EB2"/>
    <w:rsid w:val="000F373C"/>
    <w:rsid w:val="000F3C62"/>
    <w:rsid w:val="000F3F20"/>
    <w:rsid w:val="000F41AA"/>
    <w:rsid w:val="000F4961"/>
    <w:rsid w:val="000F5EEB"/>
    <w:rsid w:val="000F67F8"/>
    <w:rsid w:val="000F6A1E"/>
    <w:rsid w:val="000F700C"/>
    <w:rsid w:val="000F70CC"/>
    <w:rsid w:val="000F7498"/>
    <w:rsid w:val="000F785D"/>
    <w:rsid w:val="000F7A6A"/>
    <w:rsid w:val="000F7B7F"/>
    <w:rsid w:val="000F7BFD"/>
    <w:rsid w:val="000F7E3D"/>
    <w:rsid w:val="0010064F"/>
    <w:rsid w:val="001009D3"/>
    <w:rsid w:val="00100B44"/>
    <w:rsid w:val="00100C2D"/>
    <w:rsid w:val="00100DD9"/>
    <w:rsid w:val="00100F1A"/>
    <w:rsid w:val="0010103A"/>
    <w:rsid w:val="00101218"/>
    <w:rsid w:val="0010156C"/>
    <w:rsid w:val="00101EBA"/>
    <w:rsid w:val="001022B7"/>
    <w:rsid w:val="001029B1"/>
    <w:rsid w:val="00102F7B"/>
    <w:rsid w:val="00102FD6"/>
    <w:rsid w:val="00103B34"/>
    <w:rsid w:val="00104DD8"/>
    <w:rsid w:val="00104F54"/>
    <w:rsid w:val="00104F9F"/>
    <w:rsid w:val="00105065"/>
    <w:rsid w:val="00105416"/>
    <w:rsid w:val="0010571E"/>
    <w:rsid w:val="001059EA"/>
    <w:rsid w:val="00105B50"/>
    <w:rsid w:val="00105E1B"/>
    <w:rsid w:val="001063A3"/>
    <w:rsid w:val="00106707"/>
    <w:rsid w:val="001069F5"/>
    <w:rsid w:val="00106CC4"/>
    <w:rsid w:val="0010705D"/>
    <w:rsid w:val="00107096"/>
    <w:rsid w:val="001071DA"/>
    <w:rsid w:val="001078F6"/>
    <w:rsid w:val="00107CBC"/>
    <w:rsid w:val="00110761"/>
    <w:rsid w:val="00110814"/>
    <w:rsid w:val="00110936"/>
    <w:rsid w:val="00110B61"/>
    <w:rsid w:val="001115B5"/>
    <w:rsid w:val="0011164E"/>
    <w:rsid w:val="001117D3"/>
    <w:rsid w:val="001119B9"/>
    <w:rsid w:val="001120A1"/>
    <w:rsid w:val="00112682"/>
    <w:rsid w:val="00112835"/>
    <w:rsid w:val="001128D5"/>
    <w:rsid w:val="0011293A"/>
    <w:rsid w:val="001129B5"/>
    <w:rsid w:val="00112AE0"/>
    <w:rsid w:val="00112F3A"/>
    <w:rsid w:val="00113558"/>
    <w:rsid w:val="001138C8"/>
    <w:rsid w:val="00113960"/>
    <w:rsid w:val="001139D9"/>
    <w:rsid w:val="001141F6"/>
    <w:rsid w:val="0011422A"/>
    <w:rsid w:val="001144D4"/>
    <w:rsid w:val="00114818"/>
    <w:rsid w:val="00114B26"/>
    <w:rsid w:val="001153C2"/>
    <w:rsid w:val="001157E0"/>
    <w:rsid w:val="0011605E"/>
    <w:rsid w:val="001161ED"/>
    <w:rsid w:val="00116596"/>
    <w:rsid w:val="001165CC"/>
    <w:rsid w:val="0011660E"/>
    <w:rsid w:val="00116E18"/>
    <w:rsid w:val="00116ED1"/>
    <w:rsid w:val="00117465"/>
    <w:rsid w:val="001178FE"/>
    <w:rsid w:val="00117A3F"/>
    <w:rsid w:val="00117C5E"/>
    <w:rsid w:val="00117D67"/>
    <w:rsid w:val="00117E8A"/>
    <w:rsid w:val="00120361"/>
    <w:rsid w:val="001207E4"/>
    <w:rsid w:val="00120895"/>
    <w:rsid w:val="00120F1B"/>
    <w:rsid w:val="001210B8"/>
    <w:rsid w:val="00121BD4"/>
    <w:rsid w:val="00121D1B"/>
    <w:rsid w:val="00122721"/>
    <w:rsid w:val="00122BF0"/>
    <w:rsid w:val="00122EF9"/>
    <w:rsid w:val="00122F6C"/>
    <w:rsid w:val="001230B0"/>
    <w:rsid w:val="001230CE"/>
    <w:rsid w:val="001238C6"/>
    <w:rsid w:val="00123C05"/>
    <w:rsid w:val="001240A4"/>
    <w:rsid w:val="001249AD"/>
    <w:rsid w:val="001249DF"/>
    <w:rsid w:val="00124F36"/>
    <w:rsid w:val="001252CD"/>
    <w:rsid w:val="00125651"/>
    <w:rsid w:val="00125765"/>
    <w:rsid w:val="0012587F"/>
    <w:rsid w:val="00125BEE"/>
    <w:rsid w:val="00126006"/>
    <w:rsid w:val="0012614D"/>
    <w:rsid w:val="001261B3"/>
    <w:rsid w:val="00126834"/>
    <w:rsid w:val="00126AE5"/>
    <w:rsid w:val="00126B13"/>
    <w:rsid w:val="001273C3"/>
    <w:rsid w:val="00127428"/>
    <w:rsid w:val="00127451"/>
    <w:rsid w:val="00127758"/>
    <w:rsid w:val="001277C1"/>
    <w:rsid w:val="0012786B"/>
    <w:rsid w:val="00127BF5"/>
    <w:rsid w:val="00127C8E"/>
    <w:rsid w:val="00130259"/>
    <w:rsid w:val="00130396"/>
    <w:rsid w:val="00131122"/>
    <w:rsid w:val="001318A7"/>
    <w:rsid w:val="00131B65"/>
    <w:rsid w:val="0013229A"/>
    <w:rsid w:val="00133496"/>
    <w:rsid w:val="00134031"/>
    <w:rsid w:val="001340D0"/>
    <w:rsid w:val="001342A2"/>
    <w:rsid w:val="00134410"/>
    <w:rsid w:val="001346F1"/>
    <w:rsid w:val="00134808"/>
    <w:rsid w:val="00134B6A"/>
    <w:rsid w:val="00134C33"/>
    <w:rsid w:val="001351D4"/>
    <w:rsid w:val="00135233"/>
    <w:rsid w:val="0013541D"/>
    <w:rsid w:val="00135C5F"/>
    <w:rsid w:val="00135D17"/>
    <w:rsid w:val="00135F22"/>
    <w:rsid w:val="00135FAE"/>
    <w:rsid w:val="001361FB"/>
    <w:rsid w:val="001362C6"/>
    <w:rsid w:val="001365B7"/>
    <w:rsid w:val="0013668E"/>
    <w:rsid w:val="001366F0"/>
    <w:rsid w:val="00136700"/>
    <w:rsid w:val="00136D50"/>
    <w:rsid w:val="00137B46"/>
    <w:rsid w:val="0014015A"/>
    <w:rsid w:val="0014018D"/>
    <w:rsid w:val="00140294"/>
    <w:rsid w:val="0014034C"/>
    <w:rsid w:val="0014060C"/>
    <w:rsid w:val="00140957"/>
    <w:rsid w:val="00140D73"/>
    <w:rsid w:val="00140FBA"/>
    <w:rsid w:val="001412CD"/>
    <w:rsid w:val="00141448"/>
    <w:rsid w:val="00141466"/>
    <w:rsid w:val="00141542"/>
    <w:rsid w:val="00142059"/>
    <w:rsid w:val="001420FA"/>
    <w:rsid w:val="00142117"/>
    <w:rsid w:val="0014217E"/>
    <w:rsid w:val="0014230D"/>
    <w:rsid w:val="00142846"/>
    <w:rsid w:val="00142C0B"/>
    <w:rsid w:val="00143424"/>
    <w:rsid w:val="0014355E"/>
    <w:rsid w:val="00143650"/>
    <w:rsid w:val="00143821"/>
    <w:rsid w:val="00144D0E"/>
    <w:rsid w:val="00144DB8"/>
    <w:rsid w:val="00144E4A"/>
    <w:rsid w:val="00144EB6"/>
    <w:rsid w:val="001450E2"/>
    <w:rsid w:val="001453C1"/>
    <w:rsid w:val="00145751"/>
    <w:rsid w:val="001459D9"/>
    <w:rsid w:val="00145BD4"/>
    <w:rsid w:val="00145EBA"/>
    <w:rsid w:val="00145F47"/>
    <w:rsid w:val="00145F88"/>
    <w:rsid w:val="00146757"/>
    <w:rsid w:val="0014695C"/>
    <w:rsid w:val="00146B32"/>
    <w:rsid w:val="00146B8D"/>
    <w:rsid w:val="00146BB6"/>
    <w:rsid w:val="00146E4F"/>
    <w:rsid w:val="00147A1F"/>
    <w:rsid w:val="00147B0C"/>
    <w:rsid w:val="00147B30"/>
    <w:rsid w:val="00147B47"/>
    <w:rsid w:val="00147D3D"/>
    <w:rsid w:val="001500F1"/>
    <w:rsid w:val="001509D1"/>
    <w:rsid w:val="00150AE4"/>
    <w:rsid w:val="00150BC7"/>
    <w:rsid w:val="00150C87"/>
    <w:rsid w:val="00150FC2"/>
    <w:rsid w:val="001516E5"/>
    <w:rsid w:val="00151820"/>
    <w:rsid w:val="001519F4"/>
    <w:rsid w:val="00151AE6"/>
    <w:rsid w:val="00151D50"/>
    <w:rsid w:val="00152729"/>
    <w:rsid w:val="001527B2"/>
    <w:rsid w:val="00153161"/>
    <w:rsid w:val="001533CC"/>
    <w:rsid w:val="001534DE"/>
    <w:rsid w:val="00153575"/>
    <w:rsid w:val="001536E4"/>
    <w:rsid w:val="00153904"/>
    <w:rsid w:val="00153AE9"/>
    <w:rsid w:val="00153F1F"/>
    <w:rsid w:val="00154222"/>
    <w:rsid w:val="001542FE"/>
    <w:rsid w:val="001555F0"/>
    <w:rsid w:val="00155C6D"/>
    <w:rsid w:val="00155C6F"/>
    <w:rsid w:val="00155E12"/>
    <w:rsid w:val="00156538"/>
    <w:rsid w:val="00156585"/>
    <w:rsid w:val="00156F9E"/>
    <w:rsid w:val="0015721B"/>
    <w:rsid w:val="001572BE"/>
    <w:rsid w:val="00157912"/>
    <w:rsid w:val="00157E9B"/>
    <w:rsid w:val="001601FA"/>
    <w:rsid w:val="00160443"/>
    <w:rsid w:val="0016054B"/>
    <w:rsid w:val="00160725"/>
    <w:rsid w:val="001607CB"/>
    <w:rsid w:val="0016092A"/>
    <w:rsid w:val="00160AF3"/>
    <w:rsid w:val="00160B48"/>
    <w:rsid w:val="00160B77"/>
    <w:rsid w:val="00161591"/>
    <w:rsid w:val="001617E6"/>
    <w:rsid w:val="0016197B"/>
    <w:rsid w:val="00161AE1"/>
    <w:rsid w:val="00161F28"/>
    <w:rsid w:val="0016206E"/>
    <w:rsid w:val="00162116"/>
    <w:rsid w:val="00162279"/>
    <w:rsid w:val="001624BE"/>
    <w:rsid w:val="00162536"/>
    <w:rsid w:val="00162A46"/>
    <w:rsid w:val="001637D7"/>
    <w:rsid w:val="001638D7"/>
    <w:rsid w:val="0016390F"/>
    <w:rsid w:val="00163C1D"/>
    <w:rsid w:val="00163E68"/>
    <w:rsid w:val="00163F88"/>
    <w:rsid w:val="00164569"/>
    <w:rsid w:val="00164733"/>
    <w:rsid w:val="00164846"/>
    <w:rsid w:val="001648BC"/>
    <w:rsid w:val="001649B2"/>
    <w:rsid w:val="00164B70"/>
    <w:rsid w:val="00165801"/>
    <w:rsid w:val="0016584E"/>
    <w:rsid w:val="00165910"/>
    <w:rsid w:val="00166156"/>
    <w:rsid w:val="00166247"/>
    <w:rsid w:val="00166685"/>
    <w:rsid w:val="001667B5"/>
    <w:rsid w:val="00166D21"/>
    <w:rsid w:val="00166D6C"/>
    <w:rsid w:val="00166D6D"/>
    <w:rsid w:val="00166F0A"/>
    <w:rsid w:val="001676D7"/>
    <w:rsid w:val="00167A99"/>
    <w:rsid w:val="00167B98"/>
    <w:rsid w:val="00167D86"/>
    <w:rsid w:val="0017007A"/>
    <w:rsid w:val="00170380"/>
    <w:rsid w:val="00170796"/>
    <w:rsid w:val="00170E8C"/>
    <w:rsid w:val="001717C3"/>
    <w:rsid w:val="00171816"/>
    <w:rsid w:val="00171D2C"/>
    <w:rsid w:val="00172872"/>
    <w:rsid w:val="00172967"/>
    <w:rsid w:val="00172B0E"/>
    <w:rsid w:val="00172D38"/>
    <w:rsid w:val="001730A5"/>
    <w:rsid w:val="0017328E"/>
    <w:rsid w:val="0017360B"/>
    <w:rsid w:val="00173A95"/>
    <w:rsid w:val="00173F56"/>
    <w:rsid w:val="0017426A"/>
    <w:rsid w:val="0017439E"/>
    <w:rsid w:val="0017450F"/>
    <w:rsid w:val="001746A4"/>
    <w:rsid w:val="001746C5"/>
    <w:rsid w:val="0017471A"/>
    <w:rsid w:val="001754E8"/>
    <w:rsid w:val="0017587D"/>
    <w:rsid w:val="00175C59"/>
    <w:rsid w:val="00175DF3"/>
    <w:rsid w:val="00175F51"/>
    <w:rsid w:val="0017617A"/>
    <w:rsid w:val="00176347"/>
    <w:rsid w:val="0017642F"/>
    <w:rsid w:val="0017654E"/>
    <w:rsid w:val="00176556"/>
    <w:rsid w:val="00176567"/>
    <w:rsid w:val="001768A9"/>
    <w:rsid w:val="00176FD2"/>
    <w:rsid w:val="00177C94"/>
    <w:rsid w:val="001802ED"/>
    <w:rsid w:val="0018072A"/>
    <w:rsid w:val="001815D5"/>
    <w:rsid w:val="00181850"/>
    <w:rsid w:val="00181AE0"/>
    <w:rsid w:val="00182637"/>
    <w:rsid w:val="001826A7"/>
    <w:rsid w:val="001826EB"/>
    <w:rsid w:val="00182B59"/>
    <w:rsid w:val="00182BDC"/>
    <w:rsid w:val="00182EB7"/>
    <w:rsid w:val="00182FF9"/>
    <w:rsid w:val="001830DE"/>
    <w:rsid w:val="0018313A"/>
    <w:rsid w:val="0018321B"/>
    <w:rsid w:val="001835B6"/>
    <w:rsid w:val="00183AE4"/>
    <w:rsid w:val="00183B87"/>
    <w:rsid w:val="00183BCF"/>
    <w:rsid w:val="00183E5F"/>
    <w:rsid w:val="00183EB3"/>
    <w:rsid w:val="00184294"/>
    <w:rsid w:val="00184634"/>
    <w:rsid w:val="00184638"/>
    <w:rsid w:val="00184D62"/>
    <w:rsid w:val="00184F96"/>
    <w:rsid w:val="00185162"/>
    <w:rsid w:val="00185288"/>
    <w:rsid w:val="001855AF"/>
    <w:rsid w:val="001856E0"/>
    <w:rsid w:val="00186048"/>
    <w:rsid w:val="0018607A"/>
    <w:rsid w:val="001862FB"/>
    <w:rsid w:val="001863BF"/>
    <w:rsid w:val="00186450"/>
    <w:rsid w:val="00186690"/>
    <w:rsid w:val="00186780"/>
    <w:rsid w:val="0018767F"/>
    <w:rsid w:val="001879B1"/>
    <w:rsid w:val="00187D3B"/>
    <w:rsid w:val="00187F47"/>
    <w:rsid w:val="001906B6"/>
    <w:rsid w:val="001907E7"/>
    <w:rsid w:val="0019094C"/>
    <w:rsid w:val="00190E46"/>
    <w:rsid w:val="00190EB7"/>
    <w:rsid w:val="00191044"/>
    <w:rsid w:val="001916ED"/>
    <w:rsid w:val="00191860"/>
    <w:rsid w:val="001919DC"/>
    <w:rsid w:val="00191A05"/>
    <w:rsid w:val="00191B13"/>
    <w:rsid w:val="00191C78"/>
    <w:rsid w:val="00191D54"/>
    <w:rsid w:val="00191F96"/>
    <w:rsid w:val="001922E6"/>
    <w:rsid w:val="00192476"/>
    <w:rsid w:val="0019278F"/>
    <w:rsid w:val="00192868"/>
    <w:rsid w:val="00192BC9"/>
    <w:rsid w:val="00192E02"/>
    <w:rsid w:val="00192E5E"/>
    <w:rsid w:val="001936F6"/>
    <w:rsid w:val="0019392D"/>
    <w:rsid w:val="00193F84"/>
    <w:rsid w:val="001942CF"/>
    <w:rsid w:val="0019452D"/>
    <w:rsid w:val="001946FE"/>
    <w:rsid w:val="00194C91"/>
    <w:rsid w:val="00195508"/>
    <w:rsid w:val="00195521"/>
    <w:rsid w:val="00195602"/>
    <w:rsid w:val="0019566D"/>
    <w:rsid w:val="00195933"/>
    <w:rsid w:val="00195AD8"/>
    <w:rsid w:val="00196053"/>
    <w:rsid w:val="00196148"/>
    <w:rsid w:val="00196584"/>
    <w:rsid w:val="00196904"/>
    <w:rsid w:val="00196A75"/>
    <w:rsid w:val="00196A80"/>
    <w:rsid w:val="00196B84"/>
    <w:rsid w:val="00197102"/>
    <w:rsid w:val="001973E2"/>
    <w:rsid w:val="001979C6"/>
    <w:rsid w:val="00197D8A"/>
    <w:rsid w:val="00197DCC"/>
    <w:rsid w:val="001A0020"/>
    <w:rsid w:val="001A0151"/>
    <w:rsid w:val="001A01E9"/>
    <w:rsid w:val="001A0294"/>
    <w:rsid w:val="001A068F"/>
    <w:rsid w:val="001A079E"/>
    <w:rsid w:val="001A0CCC"/>
    <w:rsid w:val="001A0FFC"/>
    <w:rsid w:val="001A1534"/>
    <w:rsid w:val="001A1590"/>
    <w:rsid w:val="001A16E8"/>
    <w:rsid w:val="001A1AFC"/>
    <w:rsid w:val="001A1BE8"/>
    <w:rsid w:val="001A1C13"/>
    <w:rsid w:val="001A1D2A"/>
    <w:rsid w:val="001A1E28"/>
    <w:rsid w:val="001A1EE4"/>
    <w:rsid w:val="001A2158"/>
    <w:rsid w:val="001A25A0"/>
    <w:rsid w:val="001A27E3"/>
    <w:rsid w:val="001A2A9F"/>
    <w:rsid w:val="001A2E8B"/>
    <w:rsid w:val="001A2EB6"/>
    <w:rsid w:val="001A335E"/>
    <w:rsid w:val="001A3448"/>
    <w:rsid w:val="001A3776"/>
    <w:rsid w:val="001A3C45"/>
    <w:rsid w:val="001A3D3C"/>
    <w:rsid w:val="001A3F0C"/>
    <w:rsid w:val="001A410E"/>
    <w:rsid w:val="001A4307"/>
    <w:rsid w:val="001A44E3"/>
    <w:rsid w:val="001A4614"/>
    <w:rsid w:val="001A4F2A"/>
    <w:rsid w:val="001A630C"/>
    <w:rsid w:val="001A66BA"/>
    <w:rsid w:val="001A6AAB"/>
    <w:rsid w:val="001A7324"/>
    <w:rsid w:val="001A795C"/>
    <w:rsid w:val="001A7BA6"/>
    <w:rsid w:val="001A7E38"/>
    <w:rsid w:val="001A7E74"/>
    <w:rsid w:val="001B00F4"/>
    <w:rsid w:val="001B03DA"/>
    <w:rsid w:val="001B0B1B"/>
    <w:rsid w:val="001B1456"/>
    <w:rsid w:val="001B1601"/>
    <w:rsid w:val="001B181F"/>
    <w:rsid w:val="001B1896"/>
    <w:rsid w:val="001B2192"/>
    <w:rsid w:val="001B2446"/>
    <w:rsid w:val="001B273D"/>
    <w:rsid w:val="001B279E"/>
    <w:rsid w:val="001B3092"/>
    <w:rsid w:val="001B355F"/>
    <w:rsid w:val="001B3952"/>
    <w:rsid w:val="001B3D33"/>
    <w:rsid w:val="001B3E06"/>
    <w:rsid w:val="001B3EE7"/>
    <w:rsid w:val="001B42AA"/>
    <w:rsid w:val="001B4549"/>
    <w:rsid w:val="001B4575"/>
    <w:rsid w:val="001B4699"/>
    <w:rsid w:val="001B4784"/>
    <w:rsid w:val="001B50D6"/>
    <w:rsid w:val="001B5269"/>
    <w:rsid w:val="001B531C"/>
    <w:rsid w:val="001B532A"/>
    <w:rsid w:val="001B5383"/>
    <w:rsid w:val="001B5870"/>
    <w:rsid w:val="001B5977"/>
    <w:rsid w:val="001B5990"/>
    <w:rsid w:val="001B5C28"/>
    <w:rsid w:val="001B5FF5"/>
    <w:rsid w:val="001B60E3"/>
    <w:rsid w:val="001B612F"/>
    <w:rsid w:val="001B61F2"/>
    <w:rsid w:val="001B6386"/>
    <w:rsid w:val="001B67A4"/>
    <w:rsid w:val="001B68DD"/>
    <w:rsid w:val="001B6B08"/>
    <w:rsid w:val="001B6C99"/>
    <w:rsid w:val="001B726E"/>
    <w:rsid w:val="001B76FB"/>
    <w:rsid w:val="001B773E"/>
    <w:rsid w:val="001B7808"/>
    <w:rsid w:val="001B7B76"/>
    <w:rsid w:val="001B7BF8"/>
    <w:rsid w:val="001B7E28"/>
    <w:rsid w:val="001C00F2"/>
    <w:rsid w:val="001C01B9"/>
    <w:rsid w:val="001C0625"/>
    <w:rsid w:val="001C0F75"/>
    <w:rsid w:val="001C20F0"/>
    <w:rsid w:val="001C2636"/>
    <w:rsid w:val="001C28FF"/>
    <w:rsid w:val="001C2B6F"/>
    <w:rsid w:val="001C3535"/>
    <w:rsid w:val="001C3E68"/>
    <w:rsid w:val="001C44C2"/>
    <w:rsid w:val="001C4961"/>
    <w:rsid w:val="001C49AF"/>
    <w:rsid w:val="001C4A51"/>
    <w:rsid w:val="001C4F4C"/>
    <w:rsid w:val="001C517D"/>
    <w:rsid w:val="001C51F9"/>
    <w:rsid w:val="001C54C1"/>
    <w:rsid w:val="001C5D5D"/>
    <w:rsid w:val="001C636B"/>
    <w:rsid w:val="001C6A54"/>
    <w:rsid w:val="001C6AAF"/>
    <w:rsid w:val="001C710F"/>
    <w:rsid w:val="001C714A"/>
    <w:rsid w:val="001C755C"/>
    <w:rsid w:val="001C7898"/>
    <w:rsid w:val="001C7961"/>
    <w:rsid w:val="001C7F2A"/>
    <w:rsid w:val="001C7F6E"/>
    <w:rsid w:val="001D03AC"/>
    <w:rsid w:val="001D042F"/>
    <w:rsid w:val="001D0B5E"/>
    <w:rsid w:val="001D0BE1"/>
    <w:rsid w:val="001D10DE"/>
    <w:rsid w:val="001D1257"/>
    <w:rsid w:val="001D132B"/>
    <w:rsid w:val="001D1403"/>
    <w:rsid w:val="001D1AF7"/>
    <w:rsid w:val="001D1C33"/>
    <w:rsid w:val="001D1D49"/>
    <w:rsid w:val="001D1D87"/>
    <w:rsid w:val="001D1E49"/>
    <w:rsid w:val="001D25E6"/>
    <w:rsid w:val="001D29F6"/>
    <w:rsid w:val="001D2A0A"/>
    <w:rsid w:val="001D2B76"/>
    <w:rsid w:val="001D2CC9"/>
    <w:rsid w:val="001D31D0"/>
    <w:rsid w:val="001D43A2"/>
    <w:rsid w:val="001D472A"/>
    <w:rsid w:val="001D48A9"/>
    <w:rsid w:val="001D4EF3"/>
    <w:rsid w:val="001D53CD"/>
    <w:rsid w:val="001D550C"/>
    <w:rsid w:val="001D5FB8"/>
    <w:rsid w:val="001D6154"/>
    <w:rsid w:val="001D62C0"/>
    <w:rsid w:val="001D6866"/>
    <w:rsid w:val="001D7371"/>
    <w:rsid w:val="001D754C"/>
    <w:rsid w:val="001D78EF"/>
    <w:rsid w:val="001E004D"/>
    <w:rsid w:val="001E0194"/>
    <w:rsid w:val="001E03A9"/>
    <w:rsid w:val="001E0A9B"/>
    <w:rsid w:val="001E0D34"/>
    <w:rsid w:val="001E0FB2"/>
    <w:rsid w:val="001E1076"/>
    <w:rsid w:val="001E128B"/>
    <w:rsid w:val="001E15B1"/>
    <w:rsid w:val="001E1ED1"/>
    <w:rsid w:val="001E1F81"/>
    <w:rsid w:val="001E252E"/>
    <w:rsid w:val="001E28D6"/>
    <w:rsid w:val="001E2DF5"/>
    <w:rsid w:val="001E2F84"/>
    <w:rsid w:val="001E30C5"/>
    <w:rsid w:val="001E326B"/>
    <w:rsid w:val="001E32C8"/>
    <w:rsid w:val="001E38CB"/>
    <w:rsid w:val="001E39C4"/>
    <w:rsid w:val="001E3C0B"/>
    <w:rsid w:val="001E3F69"/>
    <w:rsid w:val="001E4614"/>
    <w:rsid w:val="001E465B"/>
    <w:rsid w:val="001E465F"/>
    <w:rsid w:val="001E4946"/>
    <w:rsid w:val="001E4D2F"/>
    <w:rsid w:val="001E4E1F"/>
    <w:rsid w:val="001E4E28"/>
    <w:rsid w:val="001E4E7D"/>
    <w:rsid w:val="001E5045"/>
    <w:rsid w:val="001E5631"/>
    <w:rsid w:val="001E5AE7"/>
    <w:rsid w:val="001E5BC6"/>
    <w:rsid w:val="001E5E17"/>
    <w:rsid w:val="001E604B"/>
    <w:rsid w:val="001E6228"/>
    <w:rsid w:val="001E6685"/>
    <w:rsid w:val="001E67DD"/>
    <w:rsid w:val="001E7137"/>
    <w:rsid w:val="001F0050"/>
    <w:rsid w:val="001F02CD"/>
    <w:rsid w:val="001F0550"/>
    <w:rsid w:val="001F0571"/>
    <w:rsid w:val="001F1261"/>
    <w:rsid w:val="001F1300"/>
    <w:rsid w:val="001F139D"/>
    <w:rsid w:val="001F1425"/>
    <w:rsid w:val="001F165D"/>
    <w:rsid w:val="001F170A"/>
    <w:rsid w:val="001F1A7C"/>
    <w:rsid w:val="001F1D15"/>
    <w:rsid w:val="001F1DC4"/>
    <w:rsid w:val="001F25BC"/>
    <w:rsid w:val="001F2608"/>
    <w:rsid w:val="001F2820"/>
    <w:rsid w:val="001F2CD4"/>
    <w:rsid w:val="001F2D45"/>
    <w:rsid w:val="001F2DE1"/>
    <w:rsid w:val="001F353B"/>
    <w:rsid w:val="001F4096"/>
    <w:rsid w:val="001F4254"/>
    <w:rsid w:val="001F44AB"/>
    <w:rsid w:val="001F504B"/>
    <w:rsid w:val="001F51C8"/>
    <w:rsid w:val="001F51DF"/>
    <w:rsid w:val="001F5626"/>
    <w:rsid w:val="001F5844"/>
    <w:rsid w:val="001F62F4"/>
    <w:rsid w:val="001F637E"/>
    <w:rsid w:val="001F64F1"/>
    <w:rsid w:val="001F67A9"/>
    <w:rsid w:val="001F6902"/>
    <w:rsid w:val="001F6C85"/>
    <w:rsid w:val="001F7160"/>
    <w:rsid w:val="001F740D"/>
    <w:rsid w:val="001F7439"/>
    <w:rsid w:val="001F74C8"/>
    <w:rsid w:val="001F7883"/>
    <w:rsid w:val="001F788B"/>
    <w:rsid w:val="001F7C22"/>
    <w:rsid w:val="001F7D34"/>
    <w:rsid w:val="002004E2"/>
    <w:rsid w:val="00200D38"/>
    <w:rsid w:val="00200DAF"/>
    <w:rsid w:val="00201057"/>
    <w:rsid w:val="002013B4"/>
    <w:rsid w:val="00201644"/>
    <w:rsid w:val="00201A8F"/>
    <w:rsid w:val="00201B2A"/>
    <w:rsid w:val="00201D5F"/>
    <w:rsid w:val="00201DFD"/>
    <w:rsid w:val="0020219F"/>
    <w:rsid w:val="00202218"/>
    <w:rsid w:val="002028AC"/>
    <w:rsid w:val="00202A64"/>
    <w:rsid w:val="00202B6A"/>
    <w:rsid w:val="00202C81"/>
    <w:rsid w:val="00202DFE"/>
    <w:rsid w:val="00202E39"/>
    <w:rsid w:val="00202E7A"/>
    <w:rsid w:val="00202F00"/>
    <w:rsid w:val="00203212"/>
    <w:rsid w:val="0020331C"/>
    <w:rsid w:val="0020357E"/>
    <w:rsid w:val="0020410E"/>
    <w:rsid w:val="002041E6"/>
    <w:rsid w:val="00204254"/>
    <w:rsid w:val="00204435"/>
    <w:rsid w:val="002045BD"/>
    <w:rsid w:val="0020489E"/>
    <w:rsid w:val="00204A9B"/>
    <w:rsid w:val="00204BFC"/>
    <w:rsid w:val="002051B2"/>
    <w:rsid w:val="00205203"/>
    <w:rsid w:val="0020550A"/>
    <w:rsid w:val="0020562D"/>
    <w:rsid w:val="00205647"/>
    <w:rsid w:val="0020581F"/>
    <w:rsid w:val="002058BB"/>
    <w:rsid w:val="002059B0"/>
    <w:rsid w:val="002060AD"/>
    <w:rsid w:val="00206587"/>
    <w:rsid w:val="002072B5"/>
    <w:rsid w:val="002074DB"/>
    <w:rsid w:val="0020776C"/>
    <w:rsid w:val="00207AB4"/>
    <w:rsid w:val="00207DCD"/>
    <w:rsid w:val="00207F9D"/>
    <w:rsid w:val="0021099F"/>
    <w:rsid w:val="00210CCC"/>
    <w:rsid w:val="00210D1E"/>
    <w:rsid w:val="00210D9B"/>
    <w:rsid w:val="002111E4"/>
    <w:rsid w:val="00211CE0"/>
    <w:rsid w:val="002122A0"/>
    <w:rsid w:val="002123B2"/>
    <w:rsid w:val="00212DE4"/>
    <w:rsid w:val="00212DFE"/>
    <w:rsid w:val="00212F26"/>
    <w:rsid w:val="00213681"/>
    <w:rsid w:val="0021369F"/>
    <w:rsid w:val="00213C97"/>
    <w:rsid w:val="002144EC"/>
    <w:rsid w:val="00214716"/>
    <w:rsid w:val="0021490B"/>
    <w:rsid w:val="00214B2A"/>
    <w:rsid w:val="00214B58"/>
    <w:rsid w:val="00214CD3"/>
    <w:rsid w:val="00215215"/>
    <w:rsid w:val="002153A9"/>
    <w:rsid w:val="002158BF"/>
    <w:rsid w:val="00216630"/>
    <w:rsid w:val="00216B37"/>
    <w:rsid w:val="002171A6"/>
    <w:rsid w:val="00217511"/>
    <w:rsid w:val="0021757C"/>
    <w:rsid w:val="00217802"/>
    <w:rsid w:val="00217ACF"/>
    <w:rsid w:val="00217EDD"/>
    <w:rsid w:val="00217FD8"/>
    <w:rsid w:val="002200A9"/>
    <w:rsid w:val="002205D3"/>
    <w:rsid w:val="00220E66"/>
    <w:rsid w:val="00220EE5"/>
    <w:rsid w:val="002210B7"/>
    <w:rsid w:val="002210FD"/>
    <w:rsid w:val="00221525"/>
    <w:rsid w:val="00221569"/>
    <w:rsid w:val="00222173"/>
    <w:rsid w:val="00222446"/>
    <w:rsid w:val="00222E84"/>
    <w:rsid w:val="00223563"/>
    <w:rsid w:val="0022387B"/>
    <w:rsid w:val="00223935"/>
    <w:rsid w:val="00223E6B"/>
    <w:rsid w:val="002242EF"/>
    <w:rsid w:val="002243B0"/>
    <w:rsid w:val="00224A25"/>
    <w:rsid w:val="00224E4D"/>
    <w:rsid w:val="00225381"/>
    <w:rsid w:val="00225854"/>
    <w:rsid w:val="00225CB5"/>
    <w:rsid w:val="00225CFC"/>
    <w:rsid w:val="00225E67"/>
    <w:rsid w:val="002267B7"/>
    <w:rsid w:val="002267BB"/>
    <w:rsid w:val="00226DFA"/>
    <w:rsid w:val="00226F31"/>
    <w:rsid w:val="00226FDD"/>
    <w:rsid w:val="00227379"/>
    <w:rsid w:val="002275D1"/>
    <w:rsid w:val="00227B03"/>
    <w:rsid w:val="00227F59"/>
    <w:rsid w:val="002302A6"/>
    <w:rsid w:val="0023032C"/>
    <w:rsid w:val="00230466"/>
    <w:rsid w:val="002309F6"/>
    <w:rsid w:val="00230BFA"/>
    <w:rsid w:val="00230D02"/>
    <w:rsid w:val="00230FBE"/>
    <w:rsid w:val="00231719"/>
    <w:rsid w:val="00231A3F"/>
    <w:rsid w:val="00231BB1"/>
    <w:rsid w:val="00231CE4"/>
    <w:rsid w:val="0023251C"/>
    <w:rsid w:val="00232EC0"/>
    <w:rsid w:val="0023312F"/>
    <w:rsid w:val="002334A4"/>
    <w:rsid w:val="00233762"/>
    <w:rsid w:val="00233A04"/>
    <w:rsid w:val="00233BA3"/>
    <w:rsid w:val="00233D3A"/>
    <w:rsid w:val="00233ED4"/>
    <w:rsid w:val="00233F7E"/>
    <w:rsid w:val="0023422B"/>
    <w:rsid w:val="002345C7"/>
    <w:rsid w:val="00234B3E"/>
    <w:rsid w:val="002356E4"/>
    <w:rsid w:val="00235B83"/>
    <w:rsid w:val="00235F0B"/>
    <w:rsid w:val="0023620D"/>
    <w:rsid w:val="00236248"/>
    <w:rsid w:val="002364BE"/>
    <w:rsid w:val="00236921"/>
    <w:rsid w:val="00236B24"/>
    <w:rsid w:val="00236B94"/>
    <w:rsid w:val="0023746B"/>
    <w:rsid w:val="002374EC"/>
    <w:rsid w:val="002379D0"/>
    <w:rsid w:val="00237E86"/>
    <w:rsid w:val="00237F25"/>
    <w:rsid w:val="00240422"/>
    <w:rsid w:val="002405B7"/>
    <w:rsid w:val="00240EA0"/>
    <w:rsid w:val="00241272"/>
    <w:rsid w:val="00241484"/>
    <w:rsid w:val="0024168C"/>
    <w:rsid w:val="00241836"/>
    <w:rsid w:val="00241A48"/>
    <w:rsid w:val="00241ACF"/>
    <w:rsid w:val="00241B62"/>
    <w:rsid w:val="00241BFB"/>
    <w:rsid w:val="002429ED"/>
    <w:rsid w:val="00242E15"/>
    <w:rsid w:val="002438FB"/>
    <w:rsid w:val="0024390C"/>
    <w:rsid w:val="0024395C"/>
    <w:rsid w:val="00243BAB"/>
    <w:rsid w:val="002443EC"/>
    <w:rsid w:val="00244814"/>
    <w:rsid w:val="002449FD"/>
    <w:rsid w:val="00244B10"/>
    <w:rsid w:val="002453AD"/>
    <w:rsid w:val="0024547A"/>
    <w:rsid w:val="00245C59"/>
    <w:rsid w:val="0024663C"/>
    <w:rsid w:val="002466B7"/>
    <w:rsid w:val="002467E9"/>
    <w:rsid w:val="00247252"/>
    <w:rsid w:val="002472C9"/>
    <w:rsid w:val="002477C0"/>
    <w:rsid w:val="00247F08"/>
    <w:rsid w:val="002500C9"/>
    <w:rsid w:val="00250524"/>
    <w:rsid w:val="00250C86"/>
    <w:rsid w:val="002516AE"/>
    <w:rsid w:val="00251709"/>
    <w:rsid w:val="00251896"/>
    <w:rsid w:val="00251B65"/>
    <w:rsid w:val="00251CBC"/>
    <w:rsid w:val="00252363"/>
    <w:rsid w:val="002524B9"/>
    <w:rsid w:val="00252948"/>
    <w:rsid w:val="00252BCB"/>
    <w:rsid w:val="00252CF6"/>
    <w:rsid w:val="00252FF0"/>
    <w:rsid w:val="00253125"/>
    <w:rsid w:val="002533D4"/>
    <w:rsid w:val="0025416D"/>
    <w:rsid w:val="002541B3"/>
    <w:rsid w:val="002542C2"/>
    <w:rsid w:val="0025490A"/>
    <w:rsid w:val="00254CEE"/>
    <w:rsid w:val="00254E88"/>
    <w:rsid w:val="00255184"/>
    <w:rsid w:val="00255356"/>
    <w:rsid w:val="0025549A"/>
    <w:rsid w:val="0025562C"/>
    <w:rsid w:val="0025588E"/>
    <w:rsid w:val="00255DC5"/>
    <w:rsid w:val="0025646C"/>
    <w:rsid w:val="00256556"/>
    <w:rsid w:val="0025690C"/>
    <w:rsid w:val="00256976"/>
    <w:rsid w:val="00256B0F"/>
    <w:rsid w:val="00256BB5"/>
    <w:rsid w:val="00257539"/>
    <w:rsid w:val="00257554"/>
    <w:rsid w:val="002576E9"/>
    <w:rsid w:val="002578C8"/>
    <w:rsid w:val="00257B99"/>
    <w:rsid w:val="00260138"/>
    <w:rsid w:val="00260447"/>
    <w:rsid w:val="00261117"/>
    <w:rsid w:val="0026165A"/>
    <w:rsid w:val="00261750"/>
    <w:rsid w:val="00261D94"/>
    <w:rsid w:val="00261DFB"/>
    <w:rsid w:val="00262CF8"/>
    <w:rsid w:val="002632FD"/>
    <w:rsid w:val="002636EF"/>
    <w:rsid w:val="0026382A"/>
    <w:rsid w:val="00263985"/>
    <w:rsid w:val="00263C5F"/>
    <w:rsid w:val="00263C63"/>
    <w:rsid w:val="002641A0"/>
    <w:rsid w:val="002641AD"/>
    <w:rsid w:val="00264344"/>
    <w:rsid w:val="0026435B"/>
    <w:rsid w:val="00264403"/>
    <w:rsid w:val="00264468"/>
    <w:rsid w:val="00264CCD"/>
    <w:rsid w:val="00264DF6"/>
    <w:rsid w:val="00264F2B"/>
    <w:rsid w:val="00264F81"/>
    <w:rsid w:val="00265DD7"/>
    <w:rsid w:val="00266890"/>
    <w:rsid w:val="00266C9E"/>
    <w:rsid w:val="00266CF9"/>
    <w:rsid w:val="00267182"/>
    <w:rsid w:val="002673C3"/>
    <w:rsid w:val="00267545"/>
    <w:rsid w:val="00267551"/>
    <w:rsid w:val="00267655"/>
    <w:rsid w:val="00267A48"/>
    <w:rsid w:val="00267AEB"/>
    <w:rsid w:val="002701A4"/>
    <w:rsid w:val="00270419"/>
    <w:rsid w:val="00270437"/>
    <w:rsid w:val="00270691"/>
    <w:rsid w:val="00270737"/>
    <w:rsid w:val="002708AF"/>
    <w:rsid w:val="00271344"/>
    <w:rsid w:val="002716B9"/>
    <w:rsid w:val="002717A3"/>
    <w:rsid w:val="002717A7"/>
    <w:rsid w:val="0027225F"/>
    <w:rsid w:val="00272503"/>
    <w:rsid w:val="002729D5"/>
    <w:rsid w:val="00272AE7"/>
    <w:rsid w:val="00272FB0"/>
    <w:rsid w:val="002736A7"/>
    <w:rsid w:val="00273B60"/>
    <w:rsid w:val="002740A7"/>
    <w:rsid w:val="002740B9"/>
    <w:rsid w:val="0027445D"/>
    <w:rsid w:val="0027484B"/>
    <w:rsid w:val="00274A69"/>
    <w:rsid w:val="00274C1D"/>
    <w:rsid w:val="00275340"/>
    <w:rsid w:val="00275357"/>
    <w:rsid w:val="002756AD"/>
    <w:rsid w:val="00276C51"/>
    <w:rsid w:val="00276FAD"/>
    <w:rsid w:val="00277071"/>
    <w:rsid w:val="002772D8"/>
    <w:rsid w:val="00277821"/>
    <w:rsid w:val="00277DD9"/>
    <w:rsid w:val="00277F65"/>
    <w:rsid w:val="00280033"/>
    <w:rsid w:val="00280465"/>
    <w:rsid w:val="002809A2"/>
    <w:rsid w:val="00280E68"/>
    <w:rsid w:val="00280E7E"/>
    <w:rsid w:val="00280F70"/>
    <w:rsid w:val="00281296"/>
    <w:rsid w:val="002814B0"/>
    <w:rsid w:val="00281958"/>
    <w:rsid w:val="00281AB0"/>
    <w:rsid w:val="00281AC5"/>
    <w:rsid w:val="00281AF6"/>
    <w:rsid w:val="00281DB0"/>
    <w:rsid w:val="002828F4"/>
    <w:rsid w:val="00282B71"/>
    <w:rsid w:val="00282C41"/>
    <w:rsid w:val="00282CA0"/>
    <w:rsid w:val="00282EDC"/>
    <w:rsid w:val="00283796"/>
    <w:rsid w:val="0028395E"/>
    <w:rsid w:val="00283A3A"/>
    <w:rsid w:val="0028418B"/>
    <w:rsid w:val="00284394"/>
    <w:rsid w:val="00284510"/>
    <w:rsid w:val="00284527"/>
    <w:rsid w:val="002847C0"/>
    <w:rsid w:val="00284830"/>
    <w:rsid w:val="00284AC2"/>
    <w:rsid w:val="00284D7C"/>
    <w:rsid w:val="00284DB2"/>
    <w:rsid w:val="00285161"/>
    <w:rsid w:val="00285370"/>
    <w:rsid w:val="0028546D"/>
    <w:rsid w:val="002855B1"/>
    <w:rsid w:val="002857A9"/>
    <w:rsid w:val="002858A2"/>
    <w:rsid w:val="00285B06"/>
    <w:rsid w:val="002862FB"/>
    <w:rsid w:val="00286857"/>
    <w:rsid w:val="00286AB0"/>
    <w:rsid w:val="00286EAC"/>
    <w:rsid w:val="00286F50"/>
    <w:rsid w:val="002872E0"/>
    <w:rsid w:val="00287621"/>
    <w:rsid w:val="00287650"/>
    <w:rsid w:val="00287F48"/>
    <w:rsid w:val="002906DB"/>
    <w:rsid w:val="002908A3"/>
    <w:rsid w:val="00290A48"/>
    <w:rsid w:val="00290AB0"/>
    <w:rsid w:val="00290B6C"/>
    <w:rsid w:val="00290BB9"/>
    <w:rsid w:val="00290DBB"/>
    <w:rsid w:val="0029105A"/>
    <w:rsid w:val="00291972"/>
    <w:rsid w:val="002924BA"/>
    <w:rsid w:val="002927B5"/>
    <w:rsid w:val="00292E16"/>
    <w:rsid w:val="00292FD2"/>
    <w:rsid w:val="00293C7E"/>
    <w:rsid w:val="00293CC4"/>
    <w:rsid w:val="00293D59"/>
    <w:rsid w:val="00293DB1"/>
    <w:rsid w:val="00294050"/>
    <w:rsid w:val="0029446D"/>
    <w:rsid w:val="0029455A"/>
    <w:rsid w:val="00294644"/>
    <w:rsid w:val="00294AFD"/>
    <w:rsid w:val="00294B63"/>
    <w:rsid w:val="00294CAE"/>
    <w:rsid w:val="00294CF6"/>
    <w:rsid w:val="0029514D"/>
    <w:rsid w:val="00295634"/>
    <w:rsid w:val="00295D8B"/>
    <w:rsid w:val="00295E59"/>
    <w:rsid w:val="00296E29"/>
    <w:rsid w:val="0029766E"/>
    <w:rsid w:val="002978D2"/>
    <w:rsid w:val="002978F3"/>
    <w:rsid w:val="002A00AD"/>
    <w:rsid w:val="002A01E3"/>
    <w:rsid w:val="002A01EA"/>
    <w:rsid w:val="002A02A8"/>
    <w:rsid w:val="002A0514"/>
    <w:rsid w:val="002A0BA6"/>
    <w:rsid w:val="002A13AA"/>
    <w:rsid w:val="002A1657"/>
    <w:rsid w:val="002A1736"/>
    <w:rsid w:val="002A1840"/>
    <w:rsid w:val="002A18CD"/>
    <w:rsid w:val="002A1DBB"/>
    <w:rsid w:val="002A1E1F"/>
    <w:rsid w:val="002A209D"/>
    <w:rsid w:val="002A20AC"/>
    <w:rsid w:val="002A20DC"/>
    <w:rsid w:val="002A20F2"/>
    <w:rsid w:val="002A2234"/>
    <w:rsid w:val="002A26A5"/>
    <w:rsid w:val="002A29D3"/>
    <w:rsid w:val="002A3081"/>
    <w:rsid w:val="002A35D9"/>
    <w:rsid w:val="002A38E7"/>
    <w:rsid w:val="002A3A95"/>
    <w:rsid w:val="002A40B4"/>
    <w:rsid w:val="002A40F4"/>
    <w:rsid w:val="002A44E4"/>
    <w:rsid w:val="002A4662"/>
    <w:rsid w:val="002A4C37"/>
    <w:rsid w:val="002A4C8E"/>
    <w:rsid w:val="002A4E16"/>
    <w:rsid w:val="002A52C4"/>
    <w:rsid w:val="002A52D9"/>
    <w:rsid w:val="002A56C3"/>
    <w:rsid w:val="002A59BB"/>
    <w:rsid w:val="002A5BB3"/>
    <w:rsid w:val="002A5BEF"/>
    <w:rsid w:val="002A5FCD"/>
    <w:rsid w:val="002A6687"/>
    <w:rsid w:val="002A6B63"/>
    <w:rsid w:val="002A6BC3"/>
    <w:rsid w:val="002A6CA5"/>
    <w:rsid w:val="002A704E"/>
    <w:rsid w:val="002A75FF"/>
    <w:rsid w:val="002A77D5"/>
    <w:rsid w:val="002A78AE"/>
    <w:rsid w:val="002A7A59"/>
    <w:rsid w:val="002A7C6A"/>
    <w:rsid w:val="002B0109"/>
    <w:rsid w:val="002B01B9"/>
    <w:rsid w:val="002B0DC9"/>
    <w:rsid w:val="002B14C0"/>
    <w:rsid w:val="002B1594"/>
    <w:rsid w:val="002B165F"/>
    <w:rsid w:val="002B1674"/>
    <w:rsid w:val="002B1B78"/>
    <w:rsid w:val="002B1DC2"/>
    <w:rsid w:val="002B204A"/>
    <w:rsid w:val="002B2356"/>
    <w:rsid w:val="002B272F"/>
    <w:rsid w:val="002B3897"/>
    <w:rsid w:val="002B3D65"/>
    <w:rsid w:val="002B3D78"/>
    <w:rsid w:val="002B4021"/>
    <w:rsid w:val="002B4148"/>
    <w:rsid w:val="002B418F"/>
    <w:rsid w:val="002B4B8E"/>
    <w:rsid w:val="002B4E58"/>
    <w:rsid w:val="002B4EBB"/>
    <w:rsid w:val="002B5279"/>
    <w:rsid w:val="002B5AA7"/>
    <w:rsid w:val="002B5C0D"/>
    <w:rsid w:val="002B5D1F"/>
    <w:rsid w:val="002B5E88"/>
    <w:rsid w:val="002B633A"/>
    <w:rsid w:val="002B6366"/>
    <w:rsid w:val="002B6408"/>
    <w:rsid w:val="002B659A"/>
    <w:rsid w:val="002B6681"/>
    <w:rsid w:val="002B6BC2"/>
    <w:rsid w:val="002B6F1B"/>
    <w:rsid w:val="002B708D"/>
    <w:rsid w:val="002B77FD"/>
    <w:rsid w:val="002B7904"/>
    <w:rsid w:val="002B79C8"/>
    <w:rsid w:val="002B7A22"/>
    <w:rsid w:val="002B7D48"/>
    <w:rsid w:val="002C04F8"/>
    <w:rsid w:val="002C07BE"/>
    <w:rsid w:val="002C08AF"/>
    <w:rsid w:val="002C0A12"/>
    <w:rsid w:val="002C0AC3"/>
    <w:rsid w:val="002C0B65"/>
    <w:rsid w:val="002C0FB6"/>
    <w:rsid w:val="002C1135"/>
    <w:rsid w:val="002C2287"/>
    <w:rsid w:val="002C229C"/>
    <w:rsid w:val="002C2337"/>
    <w:rsid w:val="002C2341"/>
    <w:rsid w:val="002C2370"/>
    <w:rsid w:val="002C2712"/>
    <w:rsid w:val="002C2A76"/>
    <w:rsid w:val="002C2D37"/>
    <w:rsid w:val="002C2E99"/>
    <w:rsid w:val="002C38D9"/>
    <w:rsid w:val="002C44E6"/>
    <w:rsid w:val="002C477D"/>
    <w:rsid w:val="002C488B"/>
    <w:rsid w:val="002C4BCE"/>
    <w:rsid w:val="002C4E7C"/>
    <w:rsid w:val="002C4FED"/>
    <w:rsid w:val="002C5BA3"/>
    <w:rsid w:val="002C5CED"/>
    <w:rsid w:val="002C622F"/>
    <w:rsid w:val="002C6280"/>
    <w:rsid w:val="002C6BB9"/>
    <w:rsid w:val="002C6E41"/>
    <w:rsid w:val="002C6F28"/>
    <w:rsid w:val="002C7188"/>
    <w:rsid w:val="002C726F"/>
    <w:rsid w:val="002C7436"/>
    <w:rsid w:val="002C78DF"/>
    <w:rsid w:val="002C7B6B"/>
    <w:rsid w:val="002D0868"/>
    <w:rsid w:val="002D0A08"/>
    <w:rsid w:val="002D162B"/>
    <w:rsid w:val="002D16CA"/>
    <w:rsid w:val="002D1881"/>
    <w:rsid w:val="002D18DB"/>
    <w:rsid w:val="002D20A3"/>
    <w:rsid w:val="002D25BF"/>
    <w:rsid w:val="002D269B"/>
    <w:rsid w:val="002D2922"/>
    <w:rsid w:val="002D2C87"/>
    <w:rsid w:val="002D2F2A"/>
    <w:rsid w:val="002D2F9C"/>
    <w:rsid w:val="002D30F7"/>
    <w:rsid w:val="002D3148"/>
    <w:rsid w:val="002D3579"/>
    <w:rsid w:val="002D3770"/>
    <w:rsid w:val="002D3945"/>
    <w:rsid w:val="002D39D9"/>
    <w:rsid w:val="002D3A25"/>
    <w:rsid w:val="002D41E3"/>
    <w:rsid w:val="002D48C7"/>
    <w:rsid w:val="002D49EF"/>
    <w:rsid w:val="002D4A14"/>
    <w:rsid w:val="002D59BC"/>
    <w:rsid w:val="002D5FC9"/>
    <w:rsid w:val="002D61F5"/>
    <w:rsid w:val="002D6D18"/>
    <w:rsid w:val="002D6DD3"/>
    <w:rsid w:val="002D6E6A"/>
    <w:rsid w:val="002D6EA0"/>
    <w:rsid w:val="002D6EE4"/>
    <w:rsid w:val="002D7398"/>
    <w:rsid w:val="002D76ED"/>
    <w:rsid w:val="002E0047"/>
    <w:rsid w:val="002E0B49"/>
    <w:rsid w:val="002E114B"/>
    <w:rsid w:val="002E12E9"/>
    <w:rsid w:val="002E1372"/>
    <w:rsid w:val="002E2449"/>
    <w:rsid w:val="002E2A3B"/>
    <w:rsid w:val="002E2C18"/>
    <w:rsid w:val="002E32B8"/>
    <w:rsid w:val="002E3AA5"/>
    <w:rsid w:val="002E3C07"/>
    <w:rsid w:val="002E3C85"/>
    <w:rsid w:val="002E3E83"/>
    <w:rsid w:val="002E3F4F"/>
    <w:rsid w:val="002E41A3"/>
    <w:rsid w:val="002E5097"/>
    <w:rsid w:val="002E5242"/>
    <w:rsid w:val="002E5341"/>
    <w:rsid w:val="002E55EF"/>
    <w:rsid w:val="002E5722"/>
    <w:rsid w:val="002E5C00"/>
    <w:rsid w:val="002E626E"/>
    <w:rsid w:val="002E6803"/>
    <w:rsid w:val="002E6883"/>
    <w:rsid w:val="002E6AD3"/>
    <w:rsid w:val="002E6C90"/>
    <w:rsid w:val="002E6F67"/>
    <w:rsid w:val="002E702C"/>
    <w:rsid w:val="002E71AE"/>
    <w:rsid w:val="002E733D"/>
    <w:rsid w:val="002E7373"/>
    <w:rsid w:val="002E7696"/>
    <w:rsid w:val="002E7B40"/>
    <w:rsid w:val="002F0276"/>
    <w:rsid w:val="002F02F3"/>
    <w:rsid w:val="002F0331"/>
    <w:rsid w:val="002F0EC7"/>
    <w:rsid w:val="002F10E4"/>
    <w:rsid w:val="002F1C26"/>
    <w:rsid w:val="002F1F70"/>
    <w:rsid w:val="002F2330"/>
    <w:rsid w:val="002F26F1"/>
    <w:rsid w:val="002F2B15"/>
    <w:rsid w:val="002F2E2C"/>
    <w:rsid w:val="002F3220"/>
    <w:rsid w:val="002F331A"/>
    <w:rsid w:val="002F336D"/>
    <w:rsid w:val="002F3760"/>
    <w:rsid w:val="002F3AB9"/>
    <w:rsid w:val="002F3C82"/>
    <w:rsid w:val="002F3F9B"/>
    <w:rsid w:val="002F40F3"/>
    <w:rsid w:val="002F4303"/>
    <w:rsid w:val="002F44CF"/>
    <w:rsid w:val="002F4909"/>
    <w:rsid w:val="002F498F"/>
    <w:rsid w:val="002F49EC"/>
    <w:rsid w:val="002F5255"/>
    <w:rsid w:val="002F5721"/>
    <w:rsid w:val="002F5B5C"/>
    <w:rsid w:val="002F5B98"/>
    <w:rsid w:val="002F5E7E"/>
    <w:rsid w:val="002F658B"/>
    <w:rsid w:val="002F672A"/>
    <w:rsid w:val="002F6CA4"/>
    <w:rsid w:val="002F6FEF"/>
    <w:rsid w:val="002F72B0"/>
    <w:rsid w:val="002F74BB"/>
    <w:rsid w:val="002F74F8"/>
    <w:rsid w:val="002F7749"/>
    <w:rsid w:val="002F7794"/>
    <w:rsid w:val="002F7CA6"/>
    <w:rsid w:val="003003C7"/>
    <w:rsid w:val="003003EF"/>
    <w:rsid w:val="00300454"/>
    <w:rsid w:val="00300512"/>
    <w:rsid w:val="00300530"/>
    <w:rsid w:val="00300793"/>
    <w:rsid w:val="003007E5"/>
    <w:rsid w:val="00300CDA"/>
    <w:rsid w:val="00300D2A"/>
    <w:rsid w:val="003011B1"/>
    <w:rsid w:val="003011F3"/>
    <w:rsid w:val="003019CE"/>
    <w:rsid w:val="00301A51"/>
    <w:rsid w:val="00301C9A"/>
    <w:rsid w:val="00301F73"/>
    <w:rsid w:val="003025FB"/>
    <w:rsid w:val="003028FB"/>
    <w:rsid w:val="00302A55"/>
    <w:rsid w:val="00302C4C"/>
    <w:rsid w:val="00302E68"/>
    <w:rsid w:val="0030365D"/>
    <w:rsid w:val="00304083"/>
    <w:rsid w:val="003040A4"/>
    <w:rsid w:val="00304F12"/>
    <w:rsid w:val="00305161"/>
    <w:rsid w:val="00305C52"/>
    <w:rsid w:val="00305C74"/>
    <w:rsid w:val="00305CBE"/>
    <w:rsid w:val="0030619E"/>
    <w:rsid w:val="00306A6B"/>
    <w:rsid w:val="003070E3"/>
    <w:rsid w:val="0030723A"/>
    <w:rsid w:val="00307827"/>
    <w:rsid w:val="00307B7D"/>
    <w:rsid w:val="00307EB6"/>
    <w:rsid w:val="0031036F"/>
    <w:rsid w:val="00310396"/>
    <w:rsid w:val="0031083B"/>
    <w:rsid w:val="00310A6C"/>
    <w:rsid w:val="00310AB5"/>
    <w:rsid w:val="00311211"/>
    <w:rsid w:val="0031126F"/>
    <w:rsid w:val="00311571"/>
    <w:rsid w:val="0031162E"/>
    <w:rsid w:val="003116D1"/>
    <w:rsid w:val="003121CA"/>
    <w:rsid w:val="00312379"/>
    <w:rsid w:val="003128B9"/>
    <w:rsid w:val="00312D23"/>
    <w:rsid w:val="00313693"/>
    <w:rsid w:val="00313717"/>
    <w:rsid w:val="003137CF"/>
    <w:rsid w:val="00314107"/>
    <w:rsid w:val="003142AC"/>
    <w:rsid w:val="00314824"/>
    <w:rsid w:val="00314FC0"/>
    <w:rsid w:val="0031501B"/>
    <w:rsid w:val="00315625"/>
    <w:rsid w:val="00315A67"/>
    <w:rsid w:val="00315AD0"/>
    <w:rsid w:val="0031623D"/>
    <w:rsid w:val="00316511"/>
    <w:rsid w:val="00316639"/>
    <w:rsid w:val="00316837"/>
    <w:rsid w:val="003169B2"/>
    <w:rsid w:val="00316EE6"/>
    <w:rsid w:val="00316FCB"/>
    <w:rsid w:val="00317A47"/>
    <w:rsid w:val="00317A95"/>
    <w:rsid w:val="00317C12"/>
    <w:rsid w:val="00317D1E"/>
    <w:rsid w:val="00317EC0"/>
    <w:rsid w:val="00320339"/>
    <w:rsid w:val="0032046E"/>
    <w:rsid w:val="00320CCB"/>
    <w:rsid w:val="003210AB"/>
    <w:rsid w:val="003210B6"/>
    <w:rsid w:val="003212AB"/>
    <w:rsid w:val="00321416"/>
    <w:rsid w:val="00321469"/>
    <w:rsid w:val="00321588"/>
    <w:rsid w:val="00321677"/>
    <w:rsid w:val="003219EB"/>
    <w:rsid w:val="00321D44"/>
    <w:rsid w:val="00322009"/>
    <w:rsid w:val="003220EE"/>
    <w:rsid w:val="00322993"/>
    <w:rsid w:val="00322B17"/>
    <w:rsid w:val="00322D21"/>
    <w:rsid w:val="00322EDB"/>
    <w:rsid w:val="00323D3C"/>
    <w:rsid w:val="00323F06"/>
    <w:rsid w:val="003243E5"/>
    <w:rsid w:val="00324A30"/>
    <w:rsid w:val="00324D3A"/>
    <w:rsid w:val="003251D5"/>
    <w:rsid w:val="003252A6"/>
    <w:rsid w:val="003252BD"/>
    <w:rsid w:val="00325376"/>
    <w:rsid w:val="003255D0"/>
    <w:rsid w:val="003258FA"/>
    <w:rsid w:val="00325C03"/>
    <w:rsid w:val="0032664C"/>
    <w:rsid w:val="003267E8"/>
    <w:rsid w:val="00326C59"/>
    <w:rsid w:val="00327132"/>
    <w:rsid w:val="00327353"/>
    <w:rsid w:val="0032746A"/>
    <w:rsid w:val="003275FB"/>
    <w:rsid w:val="00327742"/>
    <w:rsid w:val="00327773"/>
    <w:rsid w:val="00327892"/>
    <w:rsid w:val="00327E02"/>
    <w:rsid w:val="003301E6"/>
    <w:rsid w:val="003304B9"/>
    <w:rsid w:val="00330559"/>
    <w:rsid w:val="00330747"/>
    <w:rsid w:val="00330DC4"/>
    <w:rsid w:val="00330E02"/>
    <w:rsid w:val="00330E10"/>
    <w:rsid w:val="00331165"/>
    <w:rsid w:val="0033118D"/>
    <w:rsid w:val="00331221"/>
    <w:rsid w:val="00331419"/>
    <w:rsid w:val="00331B60"/>
    <w:rsid w:val="00331FDE"/>
    <w:rsid w:val="0033219A"/>
    <w:rsid w:val="003322C5"/>
    <w:rsid w:val="00332853"/>
    <w:rsid w:val="00332CE8"/>
    <w:rsid w:val="00332D1B"/>
    <w:rsid w:val="00332D2C"/>
    <w:rsid w:val="00333180"/>
    <w:rsid w:val="00333295"/>
    <w:rsid w:val="003334DD"/>
    <w:rsid w:val="0033357B"/>
    <w:rsid w:val="003335CE"/>
    <w:rsid w:val="00333781"/>
    <w:rsid w:val="00333A0D"/>
    <w:rsid w:val="00333A75"/>
    <w:rsid w:val="00333F38"/>
    <w:rsid w:val="00333FFA"/>
    <w:rsid w:val="00334184"/>
    <w:rsid w:val="00334249"/>
    <w:rsid w:val="003347FB"/>
    <w:rsid w:val="00334C52"/>
    <w:rsid w:val="00334FB1"/>
    <w:rsid w:val="003351D4"/>
    <w:rsid w:val="003355CB"/>
    <w:rsid w:val="00335DB9"/>
    <w:rsid w:val="00335F3A"/>
    <w:rsid w:val="003371E2"/>
    <w:rsid w:val="003373E4"/>
    <w:rsid w:val="00337495"/>
    <w:rsid w:val="00337F40"/>
    <w:rsid w:val="0034010D"/>
    <w:rsid w:val="003401D0"/>
    <w:rsid w:val="0034085D"/>
    <w:rsid w:val="00340895"/>
    <w:rsid w:val="00340902"/>
    <w:rsid w:val="003409DF"/>
    <w:rsid w:val="003410C9"/>
    <w:rsid w:val="003413B6"/>
    <w:rsid w:val="0034185B"/>
    <w:rsid w:val="00341DA1"/>
    <w:rsid w:val="00343013"/>
    <w:rsid w:val="00343016"/>
    <w:rsid w:val="00343050"/>
    <w:rsid w:val="00343370"/>
    <w:rsid w:val="00343392"/>
    <w:rsid w:val="003433F6"/>
    <w:rsid w:val="003434AF"/>
    <w:rsid w:val="00343925"/>
    <w:rsid w:val="0034393C"/>
    <w:rsid w:val="00343B10"/>
    <w:rsid w:val="00343CC7"/>
    <w:rsid w:val="00343D11"/>
    <w:rsid w:val="00344009"/>
    <w:rsid w:val="003441CB"/>
    <w:rsid w:val="0034431A"/>
    <w:rsid w:val="003448F1"/>
    <w:rsid w:val="00344F1D"/>
    <w:rsid w:val="00345149"/>
    <w:rsid w:val="00345662"/>
    <w:rsid w:val="00345B6B"/>
    <w:rsid w:val="003465BB"/>
    <w:rsid w:val="00346651"/>
    <w:rsid w:val="0034696E"/>
    <w:rsid w:val="00346EFA"/>
    <w:rsid w:val="00346F12"/>
    <w:rsid w:val="00347572"/>
    <w:rsid w:val="00347A9F"/>
    <w:rsid w:val="003505A7"/>
    <w:rsid w:val="003506E0"/>
    <w:rsid w:val="00350F9E"/>
    <w:rsid w:val="00351501"/>
    <w:rsid w:val="003516D3"/>
    <w:rsid w:val="003516E5"/>
    <w:rsid w:val="00351760"/>
    <w:rsid w:val="003518AF"/>
    <w:rsid w:val="003518C5"/>
    <w:rsid w:val="00351CB6"/>
    <w:rsid w:val="0035217A"/>
    <w:rsid w:val="003523DE"/>
    <w:rsid w:val="003527C0"/>
    <w:rsid w:val="00352DF9"/>
    <w:rsid w:val="0035308B"/>
    <w:rsid w:val="0035322F"/>
    <w:rsid w:val="00353913"/>
    <w:rsid w:val="00353AC4"/>
    <w:rsid w:val="00353E50"/>
    <w:rsid w:val="003540C5"/>
    <w:rsid w:val="003541F8"/>
    <w:rsid w:val="00354250"/>
    <w:rsid w:val="003548FE"/>
    <w:rsid w:val="0035491C"/>
    <w:rsid w:val="00354973"/>
    <w:rsid w:val="003549EA"/>
    <w:rsid w:val="00354FC0"/>
    <w:rsid w:val="003559B0"/>
    <w:rsid w:val="00355C3A"/>
    <w:rsid w:val="00355CAA"/>
    <w:rsid w:val="003560CD"/>
    <w:rsid w:val="00356289"/>
    <w:rsid w:val="003565EF"/>
    <w:rsid w:val="00356AE1"/>
    <w:rsid w:val="00356D21"/>
    <w:rsid w:val="003571B7"/>
    <w:rsid w:val="003576F0"/>
    <w:rsid w:val="00357B94"/>
    <w:rsid w:val="00357E54"/>
    <w:rsid w:val="00360370"/>
    <w:rsid w:val="003604A6"/>
    <w:rsid w:val="0036061A"/>
    <w:rsid w:val="003609EF"/>
    <w:rsid w:val="0036112D"/>
    <w:rsid w:val="00361350"/>
    <w:rsid w:val="00361397"/>
    <w:rsid w:val="003614B9"/>
    <w:rsid w:val="00362275"/>
    <w:rsid w:val="00362AE0"/>
    <w:rsid w:val="00362EB8"/>
    <w:rsid w:val="00362EF2"/>
    <w:rsid w:val="00363037"/>
    <w:rsid w:val="00363303"/>
    <w:rsid w:val="0036332C"/>
    <w:rsid w:val="003633C0"/>
    <w:rsid w:val="00363429"/>
    <w:rsid w:val="00363438"/>
    <w:rsid w:val="00363A09"/>
    <w:rsid w:val="00363D2F"/>
    <w:rsid w:val="00363D51"/>
    <w:rsid w:val="00363E7F"/>
    <w:rsid w:val="00364314"/>
    <w:rsid w:val="003644B4"/>
    <w:rsid w:val="00364BF2"/>
    <w:rsid w:val="003654E2"/>
    <w:rsid w:val="003658CE"/>
    <w:rsid w:val="003659D9"/>
    <w:rsid w:val="00365BC4"/>
    <w:rsid w:val="00366E19"/>
    <w:rsid w:val="00367111"/>
    <w:rsid w:val="0036716E"/>
    <w:rsid w:val="00367564"/>
    <w:rsid w:val="00367980"/>
    <w:rsid w:val="00367B5E"/>
    <w:rsid w:val="00367C69"/>
    <w:rsid w:val="00367EE0"/>
    <w:rsid w:val="00370338"/>
    <w:rsid w:val="0037085F"/>
    <w:rsid w:val="0037093B"/>
    <w:rsid w:val="00370B17"/>
    <w:rsid w:val="00370F8E"/>
    <w:rsid w:val="003711E8"/>
    <w:rsid w:val="00371967"/>
    <w:rsid w:val="003719E5"/>
    <w:rsid w:val="00372026"/>
    <w:rsid w:val="003725CF"/>
    <w:rsid w:val="003726DA"/>
    <w:rsid w:val="00373014"/>
    <w:rsid w:val="00373334"/>
    <w:rsid w:val="003733ED"/>
    <w:rsid w:val="003734EF"/>
    <w:rsid w:val="00373639"/>
    <w:rsid w:val="003736B4"/>
    <w:rsid w:val="0037403F"/>
    <w:rsid w:val="003740BF"/>
    <w:rsid w:val="00374372"/>
    <w:rsid w:val="00374DDB"/>
    <w:rsid w:val="00375050"/>
    <w:rsid w:val="00375388"/>
    <w:rsid w:val="003753DA"/>
    <w:rsid w:val="00375550"/>
    <w:rsid w:val="003759E2"/>
    <w:rsid w:val="00375F00"/>
    <w:rsid w:val="0037614D"/>
    <w:rsid w:val="003767F8"/>
    <w:rsid w:val="00376CD5"/>
    <w:rsid w:val="00376CF6"/>
    <w:rsid w:val="00377293"/>
    <w:rsid w:val="00377438"/>
    <w:rsid w:val="00377896"/>
    <w:rsid w:val="00377898"/>
    <w:rsid w:val="003778F5"/>
    <w:rsid w:val="003779E9"/>
    <w:rsid w:val="00377D62"/>
    <w:rsid w:val="00380169"/>
    <w:rsid w:val="0038020B"/>
    <w:rsid w:val="003806CE"/>
    <w:rsid w:val="0038079C"/>
    <w:rsid w:val="0038093E"/>
    <w:rsid w:val="00380BC5"/>
    <w:rsid w:val="00380D38"/>
    <w:rsid w:val="00380DED"/>
    <w:rsid w:val="00380ECB"/>
    <w:rsid w:val="00380FA0"/>
    <w:rsid w:val="003814F1"/>
    <w:rsid w:val="00381994"/>
    <w:rsid w:val="00381AC2"/>
    <w:rsid w:val="00381ACF"/>
    <w:rsid w:val="00381D37"/>
    <w:rsid w:val="00381E47"/>
    <w:rsid w:val="00381EA9"/>
    <w:rsid w:val="00382932"/>
    <w:rsid w:val="00382B1D"/>
    <w:rsid w:val="00382BA5"/>
    <w:rsid w:val="00382C8A"/>
    <w:rsid w:val="0038324E"/>
    <w:rsid w:val="00383588"/>
    <w:rsid w:val="0038378E"/>
    <w:rsid w:val="00383A93"/>
    <w:rsid w:val="00383BB7"/>
    <w:rsid w:val="0038441A"/>
    <w:rsid w:val="0038452F"/>
    <w:rsid w:val="00384897"/>
    <w:rsid w:val="003848EC"/>
    <w:rsid w:val="00384AAC"/>
    <w:rsid w:val="00384B44"/>
    <w:rsid w:val="00384D44"/>
    <w:rsid w:val="00384DD2"/>
    <w:rsid w:val="00384E02"/>
    <w:rsid w:val="00385491"/>
    <w:rsid w:val="0038594A"/>
    <w:rsid w:val="00385E78"/>
    <w:rsid w:val="00385FAC"/>
    <w:rsid w:val="00386089"/>
    <w:rsid w:val="0038618F"/>
    <w:rsid w:val="0038634E"/>
    <w:rsid w:val="0038648E"/>
    <w:rsid w:val="00386506"/>
    <w:rsid w:val="00386887"/>
    <w:rsid w:val="00386E3B"/>
    <w:rsid w:val="003870C6"/>
    <w:rsid w:val="00387A00"/>
    <w:rsid w:val="00387D95"/>
    <w:rsid w:val="00387E8E"/>
    <w:rsid w:val="0039011A"/>
    <w:rsid w:val="003907C7"/>
    <w:rsid w:val="003908D4"/>
    <w:rsid w:val="0039097A"/>
    <w:rsid w:val="00390B03"/>
    <w:rsid w:val="00390C6F"/>
    <w:rsid w:val="00390CFC"/>
    <w:rsid w:val="00390D52"/>
    <w:rsid w:val="00390D59"/>
    <w:rsid w:val="00390E0C"/>
    <w:rsid w:val="00390E2B"/>
    <w:rsid w:val="003910B4"/>
    <w:rsid w:val="00391287"/>
    <w:rsid w:val="0039142D"/>
    <w:rsid w:val="0039187D"/>
    <w:rsid w:val="00391D1E"/>
    <w:rsid w:val="003921D9"/>
    <w:rsid w:val="003923BE"/>
    <w:rsid w:val="00392917"/>
    <w:rsid w:val="00392B51"/>
    <w:rsid w:val="00392DE8"/>
    <w:rsid w:val="00392F0F"/>
    <w:rsid w:val="00392FB9"/>
    <w:rsid w:val="00393059"/>
    <w:rsid w:val="003930A3"/>
    <w:rsid w:val="0039319F"/>
    <w:rsid w:val="003931ED"/>
    <w:rsid w:val="00393344"/>
    <w:rsid w:val="00393402"/>
    <w:rsid w:val="003934DA"/>
    <w:rsid w:val="003935C3"/>
    <w:rsid w:val="003937D8"/>
    <w:rsid w:val="003938D5"/>
    <w:rsid w:val="00393DDA"/>
    <w:rsid w:val="0039400B"/>
    <w:rsid w:val="00394333"/>
    <w:rsid w:val="00394ACA"/>
    <w:rsid w:val="00394BC5"/>
    <w:rsid w:val="003951FA"/>
    <w:rsid w:val="003955FF"/>
    <w:rsid w:val="00395942"/>
    <w:rsid w:val="00395AA0"/>
    <w:rsid w:val="00395D33"/>
    <w:rsid w:val="00396EDD"/>
    <w:rsid w:val="00397004"/>
    <w:rsid w:val="00397065"/>
    <w:rsid w:val="003972A5"/>
    <w:rsid w:val="0039780E"/>
    <w:rsid w:val="00397AC6"/>
    <w:rsid w:val="003A0B5E"/>
    <w:rsid w:val="003A0ECE"/>
    <w:rsid w:val="003A12A7"/>
    <w:rsid w:val="003A140F"/>
    <w:rsid w:val="003A14FB"/>
    <w:rsid w:val="003A1614"/>
    <w:rsid w:val="003A1668"/>
    <w:rsid w:val="003A16CB"/>
    <w:rsid w:val="003A1855"/>
    <w:rsid w:val="003A19D3"/>
    <w:rsid w:val="003A1BAE"/>
    <w:rsid w:val="003A206D"/>
    <w:rsid w:val="003A2788"/>
    <w:rsid w:val="003A2B0C"/>
    <w:rsid w:val="003A2CA6"/>
    <w:rsid w:val="003A2D6A"/>
    <w:rsid w:val="003A2E86"/>
    <w:rsid w:val="003A3163"/>
    <w:rsid w:val="003A3534"/>
    <w:rsid w:val="003A356D"/>
    <w:rsid w:val="003A3576"/>
    <w:rsid w:val="003A378F"/>
    <w:rsid w:val="003A43AE"/>
    <w:rsid w:val="003A4804"/>
    <w:rsid w:val="003A4840"/>
    <w:rsid w:val="003A4A50"/>
    <w:rsid w:val="003A5159"/>
    <w:rsid w:val="003A52BC"/>
    <w:rsid w:val="003A545D"/>
    <w:rsid w:val="003A5B7D"/>
    <w:rsid w:val="003A5C85"/>
    <w:rsid w:val="003A5D5E"/>
    <w:rsid w:val="003A5D6B"/>
    <w:rsid w:val="003A5DBA"/>
    <w:rsid w:val="003A5EEC"/>
    <w:rsid w:val="003A5F2F"/>
    <w:rsid w:val="003A6C52"/>
    <w:rsid w:val="003A6D6A"/>
    <w:rsid w:val="003A6F84"/>
    <w:rsid w:val="003A722C"/>
    <w:rsid w:val="003A768A"/>
    <w:rsid w:val="003A773F"/>
    <w:rsid w:val="003A7759"/>
    <w:rsid w:val="003A788E"/>
    <w:rsid w:val="003A79F1"/>
    <w:rsid w:val="003B02EC"/>
    <w:rsid w:val="003B0F4B"/>
    <w:rsid w:val="003B100B"/>
    <w:rsid w:val="003B10ED"/>
    <w:rsid w:val="003B119D"/>
    <w:rsid w:val="003B1659"/>
    <w:rsid w:val="003B17BB"/>
    <w:rsid w:val="003B17C7"/>
    <w:rsid w:val="003B18CE"/>
    <w:rsid w:val="003B20CF"/>
    <w:rsid w:val="003B293F"/>
    <w:rsid w:val="003B2B62"/>
    <w:rsid w:val="003B2F05"/>
    <w:rsid w:val="003B2FA6"/>
    <w:rsid w:val="003B34AB"/>
    <w:rsid w:val="003B3601"/>
    <w:rsid w:val="003B3844"/>
    <w:rsid w:val="003B386A"/>
    <w:rsid w:val="003B3EB6"/>
    <w:rsid w:val="003B409D"/>
    <w:rsid w:val="003B413B"/>
    <w:rsid w:val="003B4831"/>
    <w:rsid w:val="003B4908"/>
    <w:rsid w:val="003B52E5"/>
    <w:rsid w:val="003B560E"/>
    <w:rsid w:val="003B589E"/>
    <w:rsid w:val="003B5BB8"/>
    <w:rsid w:val="003B5D4B"/>
    <w:rsid w:val="003B5F0D"/>
    <w:rsid w:val="003B620A"/>
    <w:rsid w:val="003B6421"/>
    <w:rsid w:val="003B6C43"/>
    <w:rsid w:val="003B6E28"/>
    <w:rsid w:val="003B71CF"/>
    <w:rsid w:val="003B7232"/>
    <w:rsid w:val="003B7504"/>
    <w:rsid w:val="003B7606"/>
    <w:rsid w:val="003B79E4"/>
    <w:rsid w:val="003B7A65"/>
    <w:rsid w:val="003B7B4D"/>
    <w:rsid w:val="003B7B96"/>
    <w:rsid w:val="003B7BF5"/>
    <w:rsid w:val="003B7D3C"/>
    <w:rsid w:val="003C0181"/>
    <w:rsid w:val="003C093F"/>
    <w:rsid w:val="003C106B"/>
    <w:rsid w:val="003C11B0"/>
    <w:rsid w:val="003C155C"/>
    <w:rsid w:val="003C16F6"/>
    <w:rsid w:val="003C1EFC"/>
    <w:rsid w:val="003C2225"/>
    <w:rsid w:val="003C23B1"/>
    <w:rsid w:val="003C246A"/>
    <w:rsid w:val="003C24CF"/>
    <w:rsid w:val="003C24FE"/>
    <w:rsid w:val="003C2647"/>
    <w:rsid w:val="003C26C1"/>
    <w:rsid w:val="003C2DDE"/>
    <w:rsid w:val="003C2E5F"/>
    <w:rsid w:val="003C3699"/>
    <w:rsid w:val="003C39AB"/>
    <w:rsid w:val="003C3A77"/>
    <w:rsid w:val="003C3B3E"/>
    <w:rsid w:val="003C4D0C"/>
    <w:rsid w:val="003C53C9"/>
    <w:rsid w:val="003C5708"/>
    <w:rsid w:val="003C59BE"/>
    <w:rsid w:val="003C5D26"/>
    <w:rsid w:val="003C6215"/>
    <w:rsid w:val="003C659D"/>
    <w:rsid w:val="003C6CCF"/>
    <w:rsid w:val="003C6E15"/>
    <w:rsid w:val="003C6E96"/>
    <w:rsid w:val="003C7425"/>
    <w:rsid w:val="003C75BA"/>
    <w:rsid w:val="003C75F8"/>
    <w:rsid w:val="003C786C"/>
    <w:rsid w:val="003C78CA"/>
    <w:rsid w:val="003C7986"/>
    <w:rsid w:val="003C7A6B"/>
    <w:rsid w:val="003C7D3B"/>
    <w:rsid w:val="003D0114"/>
    <w:rsid w:val="003D0353"/>
    <w:rsid w:val="003D045E"/>
    <w:rsid w:val="003D063C"/>
    <w:rsid w:val="003D06F0"/>
    <w:rsid w:val="003D14A3"/>
    <w:rsid w:val="003D1A08"/>
    <w:rsid w:val="003D1D01"/>
    <w:rsid w:val="003D2B8C"/>
    <w:rsid w:val="003D318F"/>
    <w:rsid w:val="003D329B"/>
    <w:rsid w:val="003D34FB"/>
    <w:rsid w:val="003D369B"/>
    <w:rsid w:val="003D3758"/>
    <w:rsid w:val="003D41E7"/>
    <w:rsid w:val="003D4332"/>
    <w:rsid w:val="003D46A3"/>
    <w:rsid w:val="003D4B6A"/>
    <w:rsid w:val="003D4C9A"/>
    <w:rsid w:val="003D4D42"/>
    <w:rsid w:val="003D4D43"/>
    <w:rsid w:val="003D5104"/>
    <w:rsid w:val="003D5C10"/>
    <w:rsid w:val="003D6050"/>
    <w:rsid w:val="003D60F0"/>
    <w:rsid w:val="003D617E"/>
    <w:rsid w:val="003D6444"/>
    <w:rsid w:val="003D691D"/>
    <w:rsid w:val="003D6A4B"/>
    <w:rsid w:val="003D6D42"/>
    <w:rsid w:val="003D72C5"/>
    <w:rsid w:val="003D775C"/>
    <w:rsid w:val="003D7A02"/>
    <w:rsid w:val="003D7A5E"/>
    <w:rsid w:val="003D7D1E"/>
    <w:rsid w:val="003D7E52"/>
    <w:rsid w:val="003D7F5B"/>
    <w:rsid w:val="003E0796"/>
    <w:rsid w:val="003E0974"/>
    <w:rsid w:val="003E0BAF"/>
    <w:rsid w:val="003E0E31"/>
    <w:rsid w:val="003E1236"/>
    <w:rsid w:val="003E1396"/>
    <w:rsid w:val="003E189B"/>
    <w:rsid w:val="003E1B6F"/>
    <w:rsid w:val="003E1CFA"/>
    <w:rsid w:val="003E1DC9"/>
    <w:rsid w:val="003E1F69"/>
    <w:rsid w:val="003E2150"/>
    <w:rsid w:val="003E21D5"/>
    <w:rsid w:val="003E21FD"/>
    <w:rsid w:val="003E2292"/>
    <w:rsid w:val="003E239F"/>
    <w:rsid w:val="003E23A8"/>
    <w:rsid w:val="003E3691"/>
    <w:rsid w:val="003E36F6"/>
    <w:rsid w:val="003E37FA"/>
    <w:rsid w:val="003E3932"/>
    <w:rsid w:val="003E3964"/>
    <w:rsid w:val="003E3BD2"/>
    <w:rsid w:val="003E3DE1"/>
    <w:rsid w:val="003E3EDA"/>
    <w:rsid w:val="003E44A5"/>
    <w:rsid w:val="003E451A"/>
    <w:rsid w:val="003E452A"/>
    <w:rsid w:val="003E47F7"/>
    <w:rsid w:val="003E4E1A"/>
    <w:rsid w:val="003E5360"/>
    <w:rsid w:val="003E5837"/>
    <w:rsid w:val="003E583C"/>
    <w:rsid w:val="003E5863"/>
    <w:rsid w:val="003E5AB2"/>
    <w:rsid w:val="003E5AC6"/>
    <w:rsid w:val="003E5CAB"/>
    <w:rsid w:val="003E5CC7"/>
    <w:rsid w:val="003E5E66"/>
    <w:rsid w:val="003E6096"/>
    <w:rsid w:val="003E65CE"/>
    <w:rsid w:val="003E6AB2"/>
    <w:rsid w:val="003E6BDD"/>
    <w:rsid w:val="003E6ED3"/>
    <w:rsid w:val="003E6F9C"/>
    <w:rsid w:val="003E71A1"/>
    <w:rsid w:val="003E71AC"/>
    <w:rsid w:val="003E7324"/>
    <w:rsid w:val="003E76A4"/>
    <w:rsid w:val="003E795B"/>
    <w:rsid w:val="003E7B7C"/>
    <w:rsid w:val="003F06B8"/>
    <w:rsid w:val="003F071F"/>
    <w:rsid w:val="003F08B0"/>
    <w:rsid w:val="003F0942"/>
    <w:rsid w:val="003F0CAE"/>
    <w:rsid w:val="003F0E0D"/>
    <w:rsid w:val="003F0E64"/>
    <w:rsid w:val="003F1138"/>
    <w:rsid w:val="003F1374"/>
    <w:rsid w:val="003F1509"/>
    <w:rsid w:val="003F1819"/>
    <w:rsid w:val="003F1980"/>
    <w:rsid w:val="003F1AF7"/>
    <w:rsid w:val="003F1E0C"/>
    <w:rsid w:val="003F1F28"/>
    <w:rsid w:val="003F2131"/>
    <w:rsid w:val="003F26B9"/>
    <w:rsid w:val="003F2B62"/>
    <w:rsid w:val="003F2DA8"/>
    <w:rsid w:val="003F2EE4"/>
    <w:rsid w:val="003F34C6"/>
    <w:rsid w:val="003F3BA2"/>
    <w:rsid w:val="003F3BFB"/>
    <w:rsid w:val="003F3C6F"/>
    <w:rsid w:val="003F3F0A"/>
    <w:rsid w:val="003F4479"/>
    <w:rsid w:val="003F478B"/>
    <w:rsid w:val="003F53FC"/>
    <w:rsid w:val="003F5A1B"/>
    <w:rsid w:val="003F5A65"/>
    <w:rsid w:val="003F5F1A"/>
    <w:rsid w:val="003F6109"/>
    <w:rsid w:val="003F641C"/>
    <w:rsid w:val="003F64C7"/>
    <w:rsid w:val="003F652E"/>
    <w:rsid w:val="003F65EB"/>
    <w:rsid w:val="003F687B"/>
    <w:rsid w:val="003F6A26"/>
    <w:rsid w:val="003F6A4E"/>
    <w:rsid w:val="003F6DC5"/>
    <w:rsid w:val="004008FD"/>
    <w:rsid w:val="00400FD1"/>
    <w:rsid w:val="004011EC"/>
    <w:rsid w:val="00401253"/>
    <w:rsid w:val="004015FE"/>
    <w:rsid w:val="00401659"/>
    <w:rsid w:val="004017A3"/>
    <w:rsid w:val="00401C05"/>
    <w:rsid w:val="00401C98"/>
    <w:rsid w:val="00402147"/>
    <w:rsid w:val="00402180"/>
    <w:rsid w:val="0040284F"/>
    <w:rsid w:val="00402A7D"/>
    <w:rsid w:val="0040383C"/>
    <w:rsid w:val="00403846"/>
    <w:rsid w:val="004038DC"/>
    <w:rsid w:val="0040414D"/>
    <w:rsid w:val="00404329"/>
    <w:rsid w:val="00404337"/>
    <w:rsid w:val="00404B43"/>
    <w:rsid w:val="00404D83"/>
    <w:rsid w:val="0040546F"/>
    <w:rsid w:val="00405777"/>
    <w:rsid w:val="00405BE5"/>
    <w:rsid w:val="00406364"/>
    <w:rsid w:val="0040676A"/>
    <w:rsid w:val="00406AB8"/>
    <w:rsid w:val="00406ECF"/>
    <w:rsid w:val="004071CC"/>
    <w:rsid w:val="00407311"/>
    <w:rsid w:val="0041024A"/>
    <w:rsid w:val="004103F7"/>
    <w:rsid w:val="004104A6"/>
    <w:rsid w:val="00410A8A"/>
    <w:rsid w:val="00410AAD"/>
    <w:rsid w:val="00410E7D"/>
    <w:rsid w:val="0041138B"/>
    <w:rsid w:val="00411479"/>
    <w:rsid w:val="004114A4"/>
    <w:rsid w:val="00411A45"/>
    <w:rsid w:val="00411D6E"/>
    <w:rsid w:val="004121FB"/>
    <w:rsid w:val="004122EB"/>
    <w:rsid w:val="004128FC"/>
    <w:rsid w:val="00412A2F"/>
    <w:rsid w:val="00412C15"/>
    <w:rsid w:val="00412EC6"/>
    <w:rsid w:val="00412F25"/>
    <w:rsid w:val="00413493"/>
    <w:rsid w:val="00413621"/>
    <w:rsid w:val="004136E3"/>
    <w:rsid w:val="00413847"/>
    <w:rsid w:val="0041387F"/>
    <w:rsid w:val="00414C77"/>
    <w:rsid w:val="004157F5"/>
    <w:rsid w:val="004158C7"/>
    <w:rsid w:val="004159C2"/>
    <w:rsid w:val="00415D5C"/>
    <w:rsid w:val="00415EFD"/>
    <w:rsid w:val="004162A9"/>
    <w:rsid w:val="00416584"/>
    <w:rsid w:val="004169D2"/>
    <w:rsid w:val="00416BCE"/>
    <w:rsid w:val="00416E55"/>
    <w:rsid w:val="00417A9C"/>
    <w:rsid w:val="00417D4D"/>
    <w:rsid w:val="00417F83"/>
    <w:rsid w:val="00417FD1"/>
    <w:rsid w:val="00420606"/>
    <w:rsid w:val="004206CB"/>
    <w:rsid w:val="00420841"/>
    <w:rsid w:val="004208CE"/>
    <w:rsid w:val="00420BA5"/>
    <w:rsid w:val="00421168"/>
    <w:rsid w:val="0042264F"/>
    <w:rsid w:val="00422908"/>
    <w:rsid w:val="004229CB"/>
    <w:rsid w:val="00422A46"/>
    <w:rsid w:val="00423337"/>
    <w:rsid w:val="0042358F"/>
    <w:rsid w:val="0042364D"/>
    <w:rsid w:val="00423683"/>
    <w:rsid w:val="0042368E"/>
    <w:rsid w:val="004237D3"/>
    <w:rsid w:val="00424010"/>
    <w:rsid w:val="00424A0C"/>
    <w:rsid w:val="00424AAA"/>
    <w:rsid w:val="00424FAF"/>
    <w:rsid w:val="00425286"/>
    <w:rsid w:val="0042534A"/>
    <w:rsid w:val="00425817"/>
    <w:rsid w:val="00426265"/>
    <w:rsid w:val="00426C65"/>
    <w:rsid w:val="0042725D"/>
    <w:rsid w:val="0042738D"/>
    <w:rsid w:val="00427A39"/>
    <w:rsid w:val="00430197"/>
    <w:rsid w:val="004301F7"/>
    <w:rsid w:val="00430288"/>
    <w:rsid w:val="00430873"/>
    <w:rsid w:val="00430DD7"/>
    <w:rsid w:val="00430DFA"/>
    <w:rsid w:val="004313AF"/>
    <w:rsid w:val="00431435"/>
    <w:rsid w:val="004317A1"/>
    <w:rsid w:val="004319F2"/>
    <w:rsid w:val="004321A9"/>
    <w:rsid w:val="00432344"/>
    <w:rsid w:val="00432557"/>
    <w:rsid w:val="004325D1"/>
    <w:rsid w:val="00432D88"/>
    <w:rsid w:val="0043309C"/>
    <w:rsid w:val="0043368F"/>
    <w:rsid w:val="004340A2"/>
    <w:rsid w:val="00434257"/>
    <w:rsid w:val="004346DE"/>
    <w:rsid w:val="00434AAB"/>
    <w:rsid w:val="00434B05"/>
    <w:rsid w:val="0043521A"/>
    <w:rsid w:val="004352F3"/>
    <w:rsid w:val="004356B2"/>
    <w:rsid w:val="00435896"/>
    <w:rsid w:val="00436637"/>
    <w:rsid w:val="00436B64"/>
    <w:rsid w:val="00436BCD"/>
    <w:rsid w:val="0043724C"/>
    <w:rsid w:val="00437601"/>
    <w:rsid w:val="00437956"/>
    <w:rsid w:val="00437A35"/>
    <w:rsid w:val="00437F09"/>
    <w:rsid w:val="00440245"/>
    <w:rsid w:val="004408EC"/>
    <w:rsid w:val="00440AF8"/>
    <w:rsid w:val="00440B64"/>
    <w:rsid w:val="00440BF4"/>
    <w:rsid w:val="00440CCD"/>
    <w:rsid w:val="00441ACC"/>
    <w:rsid w:val="00442098"/>
    <w:rsid w:val="0044227D"/>
    <w:rsid w:val="00442351"/>
    <w:rsid w:val="004423D5"/>
    <w:rsid w:val="004423E8"/>
    <w:rsid w:val="00442C46"/>
    <w:rsid w:val="00442E6F"/>
    <w:rsid w:val="00443222"/>
    <w:rsid w:val="004432F9"/>
    <w:rsid w:val="00443698"/>
    <w:rsid w:val="00443AA7"/>
    <w:rsid w:val="00443FB8"/>
    <w:rsid w:val="00444645"/>
    <w:rsid w:val="00444BBE"/>
    <w:rsid w:val="00445602"/>
    <w:rsid w:val="0044611F"/>
    <w:rsid w:val="004462EA"/>
    <w:rsid w:val="00446670"/>
    <w:rsid w:val="00446A56"/>
    <w:rsid w:val="00446A83"/>
    <w:rsid w:val="00447450"/>
    <w:rsid w:val="00447924"/>
    <w:rsid w:val="004479C1"/>
    <w:rsid w:val="00447DCC"/>
    <w:rsid w:val="00450090"/>
    <w:rsid w:val="0045014C"/>
    <w:rsid w:val="004501B5"/>
    <w:rsid w:val="004502C6"/>
    <w:rsid w:val="00450300"/>
    <w:rsid w:val="004503F0"/>
    <w:rsid w:val="00450956"/>
    <w:rsid w:val="00450982"/>
    <w:rsid w:val="004509BC"/>
    <w:rsid w:val="00450C0E"/>
    <w:rsid w:val="00450DF5"/>
    <w:rsid w:val="004511A5"/>
    <w:rsid w:val="00451737"/>
    <w:rsid w:val="0045184A"/>
    <w:rsid w:val="00451A32"/>
    <w:rsid w:val="00451D3E"/>
    <w:rsid w:val="00451D63"/>
    <w:rsid w:val="00451D8E"/>
    <w:rsid w:val="00451F72"/>
    <w:rsid w:val="004523CA"/>
    <w:rsid w:val="004528E5"/>
    <w:rsid w:val="0045299F"/>
    <w:rsid w:val="00452AC8"/>
    <w:rsid w:val="00452DBE"/>
    <w:rsid w:val="0045314A"/>
    <w:rsid w:val="00453170"/>
    <w:rsid w:val="004533A5"/>
    <w:rsid w:val="00453984"/>
    <w:rsid w:val="00453B0C"/>
    <w:rsid w:val="00453D04"/>
    <w:rsid w:val="00453D57"/>
    <w:rsid w:val="00453F73"/>
    <w:rsid w:val="00453FD4"/>
    <w:rsid w:val="0045410E"/>
    <w:rsid w:val="00454262"/>
    <w:rsid w:val="0045470B"/>
    <w:rsid w:val="0045480A"/>
    <w:rsid w:val="004549DC"/>
    <w:rsid w:val="00454A4A"/>
    <w:rsid w:val="00454F0B"/>
    <w:rsid w:val="00455040"/>
    <w:rsid w:val="00455121"/>
    <w:rsid w:val="00455BC1"/>
    <w:rsid w:val="00455EC2"/>
    <w:rsid w:val="00456173"/>
    <w:rsid w:val="00456223"/>
    <w:rsid w:val="0045685F"/>
    <w:rsid w:val="00457070"/>
    <w:rsid w:val="004570C5"/>
    <w:rsid w:val="00457C8C"/>
    <w:rsid w:val="00460782"/>
    <w:rsid w:val="004608B0"/>
    <w:rsid w:val="00460AC6"/>
    <w:rsid w:val="00460E51"/>
    <w:rsid w:val="00461EC5"/>
    <w:rsid w:val="00461FF2"/>
    <w:rsid w:val="004622EA"/>
    <w:rsid w:val="0046239A"/>
    <w:rsid w:val="004623E9"/>
    <w:rsid w:val="00462952"/>
    <w:rsid w:val="00462AFC"/>
    <w:rsid w:val="00463219"/>
    <w:rsid w:val="0046332A"/>
    <w:rsid w:val="00463823"/>
    <w:rsid w:val="00463A80"/>
    <w:rsid w:val="00463B04"/>
    <w:rsid w:val="00463F68"/>
    <w:rsid w:val="0046443E"/>
    <w:rsid w:val="00464543"/>
    <w:rsid w:val="004647B2"/>
    <w:rsid w:val="00464B63"/>
    <w:rsid w:val="00464BF8"/>
    <w:rsid w:val="00464F93"/>
    <w:rsid w:val="0046553B"/>
    <w:rsid w:val="004659ED"/>
    <w:rsid w:val="00466034"/>
    <w:rsid w:val="00466184"/>
    <w:rsid w:val="00466856"/>
    <w:rsid w:val="004668A1"/>
    <w:rsid w:val="004673E4"/>
    <w:rsid w:val="00467ADF"/>
    <w:rsid w:val="00467C1A"/>
    <w:rsid w:val="00467C66"/>
    <w:rsid w:val="00467DEA"/>
    <w:rsid w:val="00467F3F"/>
    <w:rsid w:val="00467F40"/>
    <w:rsid w:val="00470398"/>
    <w:rsid w:val="004703BA"/>
    <w:rsid w:val="00470EBB"/>
    <w:rsid w:val="0047139E"/>
    <w:rsid w:val="004713A0"/>
    <w:rsid w:val="004713AC"/>
    <w:rsid w:val="004714D0"/>
    <w:rsid w:val="004716BE"/>
    <w:rsid w:val="004718BA"/>
    <w:rsid w:val="00471A53"/>
    <w:rsid w:val="00471C67"/>
    <w:rsid w:val="00471D94"/>
    <w:rsid w:val="00471F5C"/>
    <w:rsid w:val="00472120"/>
    <w:rsid w:val="004721EA"/>
    <w:rsid w:val="004726B2"/>
    <w:rsid w:val="00472A26"/>
    <w:rsid w:val="00472AA9"/>
    <w:rsid w:val="00472AF1"/>
    <w:rsid w:val="00472D0C"/>
    <w:rsid w:val="00473107"/>
    <w:rsid w:val="0047323B"/>
    <w:rsid w:val="00474015"/>
    <w:rsid w:val="004741B8"/>
    <w:rsid w:val="00474510"/>
    <w:rsid w:val="0047479A"/>
    <w:rsid w:val="00474B67"/>
    <w:rsid w:val="004751BF"/>
    <w:rsid w:val="0047538F"/>
    <w:rsid w:val="00475ADA"/>
    <w:rsid w:val="00475D2D"/>
    <w:rsid w:val="00476565"/>
    <w:rsid w:val="0047702C"/>
    <w:rsid w:val="0047714F"/>
    <w:rsid w:val="00477211"/>
    <w:rsid w:val="00477393"/>
    <w:rsid w:val="004774BC"/>
    <w:rsid w:val="00477FA2"/>
    <w:rsid w:val="00477FCF"/>
    <w:rsid w:val="00480D89"/>
    <w:rsid w:val="0048114D"/>
    <w:rsid w:val="00481FDB"/>
    <w:rsid w:val="004821F1"/>
    <w:rsid w:val="00482925"/>
    <w:rsid w:val="00482A3B"/>
    <w:rsid w:val="00482C1D"/>
    <w:rsid w:val="00482C77"/>
    <w:rsid w:val="00482D83"/>
    <w:rsid w:val="0048309B"/>
    <w:rsid w:val="004840A2"/>
    <w:rsid w:val="0048430C"/>
    <w:rsid w:val="004845C9"/>
    <w:rsid w:val="004847EA"/>
    <w:rsid w:val="00484836"/>
    <w:rsid w:val="00484AE8"/>
    <w:rsid w:val="00484EB0"/>
    <w:rsid w:val="00485099"/>
    <w:rsid w:val="004850FC"/>
    <w:rsid w:val="0048521E"/>
    <w:rsid w:val="00485371"/>
    <w:rsid w:val="0048569F"/>
    <w:rsid w:val="00485E88"/>
    <w:rsid w:val="00486AB9"/>
    <w:rsid w:val="00486B4A"/>
    <w:rsid w:val="00486C9C"/>
    <w:rsid w:val="004873F0"/>
    <w:rsid w:val="0048758C"/>
    <w:rsid w:val="004875C3"/>
    <w:rsid w:val="0048774F"/>
    <w:rsid w:val="00487795"/>
    <w:rsid w:val="004877D6"/>
    <w:rsid w:val="00487A2C"/>
    <w:rsid w:val="00487AC1"/>
    <w:rsid w:val="00487CFB"/>
    <w:rsid w:val="00487F0B"/>
    <w:rsid w:val="00487F87"/>
    <w:rsid w:val="004901A8"/>
    <w:rsid w:val="00490267"/>
    <w:rsid w:val="00490382"/>
    <w:rsid w:val="00490967"/>
    <w:rsid w:val="00490A42"/>
    <w:rsid w:val="00490B05"/>
    <w:rsid w:val="00490B50"/>
    <w:rsid w:val="00490BF4"/>
    <w:rsid w:val="00490D00"/>
    <w:rsid w:val="004911D8"/>
    <w:rsid w:val="00491471"/>
    <w:rsid w:val="00491AC7"/>
    <w:rsid w:val="00491DBD"/>
    <w:rsid w:val="00491DDB"/>
    <w:rsid w:val="00492215"/>
    <w:rsid w:val="004930C3"/>
    <w:rsid w:val="004934CD"/>
    <w:rsid w:val="004934DA"/>
    <w:rsid w:val="00493547"/>
    <w:rsid w:val="0049383D"/>
    <w:rsid w:val="00493CEE"/>
    <w:rsid w:val="00493EB6"/>
    <w:rsid w:val="004946E7"/>
    <w:rsid w:val="00494E59"/>
    <w:rsid w:val="004951C2"/>
    <w:rsid w:val="004955DF"/>
    <w:rsid w:val="00495A49"/>
    <w:rsid w:val="00495B72"/>
    <w:rsid w:val="00495C21"/>
    <w:rsid w:val="00495F41"/>
    <w:rsid w:val="00496268"/>
    <w:rsid w:val="004963BC"/>
    <w:rsid w:val="00496B3A"/>
    <w:rsid w:val="004975AE"/>
    <w:rsid w:val="00497FF5"/>
    <w:rsid w:val="004A0128"/>
    <w:rsid w:val="004A0472"/>
    <w:rsid w:val="004A0486"/>
    <w:rsid w:val="004A0635"/>
    <w:rsid w:val="004A10E5"/>
    <w:rsid w:val="004A164E"/>
    <w:rsid w:val="004A1789"/>
    <w:rsid w:val="004A17B8"/>
    <w:rsid w:val="004A17E4"/>
    <w:rsid w:val="004A1C6E"/>
    <w:rsid w:val="004A208F"/>
    <w:rsid w:val="004A20F6"/>
    <w:rsid w:val="004A29ED"/>
    <w:rsid w:val="004A2DB6"/>
    <w:rsid w:val="004A2EEB"/>
    <w:rsid w:val="004A2F05"/>
    <w:rsid w:val="004A3084"/>
    <w:rsid w:val="004A32A8"/>
    <w:rsid w:val="004A3395"/>
    <w:rsid w:val="004A3C4E"/>
    <w:rsid w:val="004A3E47"/>
    <w:rsid w:val="004A3EBE"/>
    <w:rsid w:val="004A41E4"/>
    <w:rsid w:val="004A443C"/>
    <w:rsid w:val="004A4962"/>
    <w:rsid w:val="004A4AB0"/>
    <w:rsid w:val="004A4C04"/>
    <w:rsid w:val="004A55B0"/>
    <w:rsid w:val="004A5828"/>
    <w:rsid w:val="004A5B85"/>
    <w:rsid w:val="004A5C2D"/>
    <w:rsid w:val="004A5DA1"/>
    <w:rsid w:val="004A6015"/>
    <w:rsid w:val="004A68D3"/>
    <w:rsid w:val="004A69FD"/>
    <w:rsid w:val="004A6EC3"/>
    <w:rsid w:val="004A6F1E"/>
    <w:rsid w:val="004A71A5"/>
    <w:rsid w:val="004A739E"/>
    <w:rsid w:val="004A74A7"/>
    <w:rsid w:val="004A7860"/>
    <w:rsid w:val="004A789D"/>
    <w:rsid w:val="004A7B3C"/>
    <w:rsid w:val="004A7C4B"/>
    <w:rsid w:val="004B0AFC"/>
    <w:rsid w:val="004B0B34"/>
    <w:rsid w:val="004B0BF4"/>
    <w:rsid w:val="004B10DB"/>
    <w:rsid w:val="004B136A"/>
    <w:rsid w:val="004B145C"/>
    <w:rsid w:val="004B15F4"/>
    <w:rsid w:val="004B17E0"/>
    <w:rsid w:val="004B195D"/>
    <w:rsid w:val="004B1AF7"/>
    <w:rsid w:val="004B1B2A"/>
    <w:rsid w:val="004B1BB5"/>
    <w:rsid w:val="004B1DC0"/>
    <w:rsid w:val="004B244E"/>
    <w:rsid w:val="004B24A6"/>
    <w:rsid w:val="004B2B26"/>
    <w:rsid w:val="004B2BB4"/>
    <w:rsid w:val="004B2CC2"/>
    <w:rsid w:val="004B3957"/>
    <w:rsid w:val="004B3AB3"/>
    <w:rsid w:val="004B3BD0"/>
    <w:rsid w:val="004B46EC"/>
    <w:rsid w:val="004B48CE"/>
    <w:rsid w:val="004B4E7D"/>
    <w:rsid w:val="004B5024"/>
    <w:rsid w:val="004B576E"/>
    <w:rsid w:val="004B580A"/>
    <w:rsid w:val="004B583B"/>
    <w:rsid w:val="004B59D7"/>
    <w:rsid w:val="004B59E1"/>
    <w:rsid w:val="004B5FE6"/>
    <w:rsid w:val="004B6296"/>
    <w:rsid w:val="004B6530"/>
    <w:rsid w:val="004B6600"/>
    <w:rsid w:val="004B6C5A"/>
    <w:rsid w:val="004B6E42"/>
    <w:rsid w:val="004B7AC6"/>
    <w:rsid w:val="004B7D51"/>
    <w:rsid w:val="004B7DDA"/>
    <w:rsid w:val="004B7EFF"/>
    <w:rsid w:val="004B7F78"/>
    <w:rsid w:val="004C0314"/>
    <w:rsid w:val="004C08A9"/>
    <w:rsid w:val="004C0CEC"/>
    <w:rsid w:val="004C0DB3"/>
    <w:rsid w:val="004C0DD3"/>
    <w:rsid w:val="004C0F76"/>
    <w:rsid w:val="004C102F"/>
    <w:rsid w:val="004C1297"/>
    <w:rsid w:val="004C1BCB"/>
    <w:rsid w:val="004C1FDB"/>
    <w:rsid w:val="004C2115"/>
    <w:rsid w:val="004C2361"/>
    <w:rsid w:val="004C240B"/>
    <w:rsid w:val="004C2544"/>
    <w:rsid w:val="004C25D9"/>
    <w:rsid w:val="004C29DF"/>
    <w:rsid w:val="004C2A1C"/>
    <w:rsid w:val="004C3099"/>
    <w:rsid w:val="004C3382"/>
    <w:rsid w:val="004C3CEC"/>
    <w:rsid w:val="004C3E4E"/>
    <w:rsid w:val="004C4318"/>
    <w:rsid w:val="004C46EF"/>
    <w:rsid w:val="004C4847"/>
    <w:rsid w:val="004C4849"/>
    <w:rsid w:val="004C4964"/>
    <w:rsid w:val="004C4B2F"/>
    <w:rsid w:val="004C4C2A"/>
    <w:rsid w:val="004C4F65"/>
    <w:rsid w:val="004C5643"/>
    <w:rsid w:val="004C5698"/>
    <w:rsid w:val="004C5B69"/>
    <w:rsid w:val="004C5C9B"/>
    <w:rsid w:val="004C606F"/>
    <w:rsid w:val="004C64EB"/>
    <w:rsid w:val="004C6A23"/>
    <w:rsid w:val="004C6B7A"/>
    <w:rsid w:val="004C6BBD"/>
    <w:rsid w:val="004C6D49"/>
    <w:rsid w:val="004C6E23"/>
    <w:rsid w:val="004C7044"/>
    <w:rsid w:val="004C716C"/>
    <w:rsid w:val="004C7827"/>
    <w:rsid w:val="004C7870"/>
    <w:rsid w:val="004C7A5B"/>
    <w:rsid w:val="004C7FEB"/>
    <w:rsid w:val="004D01E2"/>
    <w:rsid w:val="004D0E6F"/>
    <w:rsid w:val="004D102B"/>
    <w:rsid w:val="004D1858"/>
    <w:rsid w:val="004D1868"/>
    <w:rsid w:val="004D1994"/>
    <w:rsid w:val="004D1E0E"/>
    <w:rsid w:val="004D1E2B"/>
    <w:rsid w:val="004D1F9A"/>
    <w:rsid w:val="004D205B"/>
    <w:rsid w:val="004D2973"/>
    <w:rsid w:val="004D2F20"/>
    <w:rsid w:val="004D31EE"/>
    <w:rsid w:val="004D320A"/>
    <w:rsid w:val="004D3327"/>
    <w:rsid w:val="004D38E9"/>
    <w:rsid w:val="004D3D69"/>
    <w:rsid w:val="004D3DEC"/>
    <w:rsid w:val="004D44F7"/>
    <w:rsid w:val="004D46A4"/>
    <w:rsid w:val="004D4BF8"/>
    <w:rsid w:val="004D51DD"/>
    <w:rsid w:val="004D52DF"/>
    <w:rsid w:val="004D544D"/>
    <w:rsid w:val="004D5536"/>
    <w:rsid w:val="004D556E"/>
    <w:rsid w:val="004D55B8"/>
    <w:rsid w:val="004D5675"/>
    <w:rsid w:val="004D5729"/>
    <w:rsid w:val="004D5B84"/>
    <w:rsid w:val="004D6146"/>
    <w:rsid w:val="004D6156"/>
    <w:rsid w:val="004D6325"/>
    <w:rsid w:val="004D64F5"/>
    <w:rsid w:val="004D682A"/>
    <w:rsid w:val="004D6F6C"/>
    <w:rsid w:val="004D7285"/>
    <w:rsid w:val="004D736A"/>
    <w:rsid w:val="004D7603"/>
    <w:rsid w:val="004E0189"/>
    <w:rsid w:val="004E0754"/>
    <w:rsid w:val="004E0802"/>
    <w:rsid w:val="004E084E"/>
    <w:rsid w:val="004E0ADE"/>
    <w:rsid w:val="004E104C"/>
    <w:rsid w:val="004E1482"/>
    <w:rsid w:val="004E19CE"/>
    <w:rsid w:val="004E1A20"/>
    <w:rsid w:val="004E1B2A"/>
    <w:rsid w:val="004E1BB0"/>
    <w:rsid w:val="004E1CC2"/>
    <w:rsid w:val="004E2174"/>
    <w:rsid w:val="004E2EB3"/>
    <w:rsid w:val="004E2F59"/>
    <w:rsid w:val="004E3334"/>
    <w:rsid w:val="004E3617"/>
    <w:rsid w:val="004E36C4"/>
    <w:rsid w:val="004E36F7"/>
    <w:rsid w:val="004E399E"/>
    <w:rsid w:val="004E39F4"/>
    <w:rsid w:val="004E3A83"/>
    <w:rsid w:val="004E3BA8"/>
    <w:rsid w:val="004E3ED0"/>
    <w:rsid w:val="004E4108"/>
    <w:rsid w:val="004E42FA"/>
    <w:rsid w:val="004E496A"/>
    <w:rsid w:val="004E4C84"/>
    <w:rsid w:val="004E4CEF"/>
    <w:rsid w:val="004E5141"/>
    <w:rsid w:val="004E59DA"/>
    <w:rsid w:val="004E5D99"/>
    <w:rsid w:val="004E5DCC"/>
    <w:rsid w:val="004E5DE7"/>
    <w:rsid w:val="004E6B30"/>
    <w:rsid w:val="004E6BF7"/>
    <w:rsid w:val="004E763F"/>
    <w:rsid w:val="004E77B9"/>
    <w:rsid w:val="004E7A15"/>
    <w:rsid w:val="004E7F72"/>
    <w:rsid w:val="004F023F"/>
    <w:rsid w:val="004F038C"/>
    <w:rsid w:val="004F04AE"/>
    <w:rsid w:val="004F052E"/>
    <w:rsid w:val="004F152A"/>
    <w:rsid w:val="004F1BB3"/>
    <w:rsid w:val="004F1D40"/>
    <w:rsid w:val="004F213C"/>
    <w:rsid w:val="004F247E"/>
    <w:rsid w:val="004F24CF"/>
    <w:rsid w:val="004F269A"/>
    <w:rsid w:val="004F2794"/>
    <w:rsid w:val="004F2BA9"/>
    <w:rsid w:val="004F2BC5"/>
    <w:rsid w:val="004F2D58"/>
    <w:rsid w:val="004F2D5F"/>
    <w:rsid w:val="004F3746"/>
    <w:rsid w:val="004F397E"/>
    <w:rsid w:val="004F3CC7"/>
    <w:rsid w:val="004F4229"/>
    <w:rsid w:val="004F4237"/>
    <w:rsid w:val="004F45E5"/>
    <w:rsid w:val="004F47C9"/>
    <w:rsid w:val="004F48B8"/>
    <w:rsid w:val="004F4945"/>
    <w:rsid w:val="004F4ED2"/>
    <w:rsid w:val="004F540C"/>
    <w:rsid w:val="004F5793"/>
    <w:rsid w:val="004F597B"/>
    <w:rsid w:val="004F5AA8"/>
    <w:rsid w:val="004F5B17"/>
    <w:rsid w:val="004F5BF3"/>
    <w:rsid w:val="004F5D72"/>
    <w:rsid w:val="004F605D"/>
    <w:rsid w:val="004F61B8"/>
    <w:rsid w:val="004F6685"/>
    <w:rsid w:val="004F69EE"/>
    <w:rsid w:val="004F6E05"/>
    <w:rsid w:val="004F6E32"/>
    <w:rsid w:val="004F73D3"/>
    <w:rsid w:val="004F7434"/>
    <w:rsid w:val="004F7499"/>
    <w:rsid w:val="004F766F"/>
    <w:rsid w:val="004F7737"/>
    <w:rsid w:val="004F7AE9"/>
    <w:rsid w:val="00500546"/>
    <w:rsid w:val="00500645"/>
    <w:rsid w:val="00500B57"/>
    <w:rsid w:val="00500C6C"/>
    <w:rsid w:val="00500EDF"/>
    <w:rsid w:val="00501232"/>
    <w:rsid w:val="0050154C"/>
    <w:rsid w:val="005026E1"/>
    <w:rsid w:val="00502881"/>
    <w:rsid w:val="00502891"/>
    <w:rsid w:val="00502DEF"/>
    <w:rsid w:val="00503A7B"/>
    <w:rsid w:val="00503AD8"/>
    <w:rsid w:val="00503F61"/>
    <w:rsid w:val="00503FB3"/>
    <w:rsid w:val="00504FDE"/>
    <w:rsid w:val="00505EB5"/>
    <w:rsid w:val="005065CE"/>
    <w:rsid w:val="005070BD"/>
    <w:rsid w:val="00507A68"/>
    <w:rsid w:val="00510045"/>
    <w:rsid w:val="00510928"/>
    <w:rsid w:val="00510C7F"/>
    <w:rsid w:val="00510FB7"/>
    <w:rsid w:val="00511069"/>
    <w:rsid w:val="005111A3"/>
    <w:rsid w:val="005111CC"/>
    <w:rsid w:val="0051125C"/>
    <w:rsid w:val="00511692"/>
    <w:rsid w:val="005116D7"/>
    <w:rsid w:val="00511E68"/>
    <w:rsid w:val="00511F95"/>
    <w:rsid w:val="005128CF"/>
    <w:rsid w:val="00512FE9"/>
    <w:rsid w:val="00513672"/>
    <w:rsid w:val="0051381B"/>
    <w:rsid w:val="00513D54"/>
    <w:rsid w:val="00513F0B"/>
    <w:rsid w:val="00513FB7"/>
    <w:rsid w:val="005141A1"/>
    <w:rsid w:val="0051431A"/>
    <w:rsid w:val="005143D3"/>
    <w:rsid w:val="00515078"/>
    <w:rsid w:val="005151A2"/>
    <w:rsid w:val="00515EF2"/>
    <w:rsid w:val="0051652C"/>
    <w:rsid w:val="0051674E"/>
    <w:rsid w:val="00516CBF"/>
    <w:rsid w:val="0051754F"/>
    <w:rsid w:val="005176F9"/>
    <w:rsid w:val="00517AAF"/>
    <w:rsid w:val="00517D33"/>
    <w:rsid w:val="0052055D"/>
    <w:rsid w:val="005205C3"/>
    <w:rsid w:val="00520795"/>
    <w:rsid w:val="00520AD9"/>
    <w:rsid w:val="00520BA0"/>
    <w:rsid w:val="00520C07"/>
    <w:rsid w:val="00520E6D"/>
    <w:rsid w:val="00521B63"/>
    <w:rsid w:val="00521D9A"/>
    <w:rsid w:val="005228C0"/>
    <w:rsid w:val="00522B43"/>
    <w:rsid w:val="00522D62"/>
    <w:rsid w:val="00522F36"/>
    <w:rsid w:val="0052489A"/>
    <w:rsid w:val="005248CD"/>
    <w:rsid w:val="00524CF6"/>
    <w:rsid w:val="00524D1A"/>
    <w:rsid w:val="00524E71"/>
    <w:rsid w:val="00524E99"/>
    <w:rsid w:val="00525394"/>
    <w:rsid w:val="0052548D"/>
    <w:rsid w:val="005255B3"/>
    <w:rsid w:val="005255D8"/>
    <w:rsid w:val="00525770"/>
    <w:rsid w:val="005257F7"/>
    <w:rsid w:val="005259FE"/>
    <w:rsid w:val="00525DCF"/>
    <w:rsid w:val="00525E1E"/>
    <w:rsid w:val="00526137"/>
    <w:rsid w:val="005261B2"/>
    <w:rsid w:val="00526253"/>
    <w:rsid w:val="005262F9"/>
    <w:rsid w:val="005266EC"/>
    <w:rsid w:val="00526884"/>
    <w:rsid w:val="00526AB2"/>
    <w:rsid w:val="00526ACB"/>
    <w:rsid w:val="00526CEC"/>
    <w:rsid w:val="00526E14"/>
    <w:rsid w:val="00527106"/>
    <w:rsid w:val="00527AD5"/>
    <w:rsid w:val="00527BDD"/>
    <w:rsid w:val="00527E87"/>
    <w:rsid w:val="00527EEF"/>
    <w:rsid w:val="0053028E"/>
    <w:rsid w:val="0053063F"/>
    <w:rsid w:val="00530D31"/>
    <w:rsid w:val="00530D92"/>
    <w:rsid w:val="00530E67"/>
    <w:rsid w:val="00531088"/>
    <w:rsid w:val="00531590"/>
    <w:rsid w:val="00531EF4"/>
    <w:rsid w:val="00531F68"/>
    <w:rsid w:val="00531F8C"/>
    <w:rsid w:val="005320D6"/>
    <w:rsid w:val="00532B0D"/>
    <w:rsid w:val="00532BFD"/>
    <w:rsid w:val="00532E62"/>
    <w:rsid w:val="00532F67"/>
    <w:rsid w:val="005331EA"/>
    <w:rsid w:val="0053330D"/>
    <w:rsid w:val="0053346C"/>
    <w:rsid w:val="005338F0"/>
    <w:rsid w:val="00533A8D"/>
    <w:rsid w:val="00533FDC"/>
    <w:rsid w:val="00534128"/>
    <w:rsid w:val="005343B1"/>
    <w:rsid w:val="00534952"/>
    <w:rsid w:val="00534A08"/>
    <w:rsid w:val="00534CB2"/>
    <w:rsid w:val="00534CCC"/>
    <w:rsid w:val="00534E17"/>
    <w:rsid w:val="00535372"/>
    <w:rsid w:val="0053548B"/>
    <w:rsid w:val="005357C6"/>
    <w:rsid w:val="0053589F"/>
    <w:rsid w:val="00535A1B"/>
    <w:rsid w:val="00535F9B"/>
    <w:rsid w:val="00535FEB"/>
    <w:rsid w:val="00536021"/>
    <w:rsid w:val="005363F7"/>
    <w:rsid w:val="0053697B"/>
    <w:rsid w:val="00536AA6"/>
    <w:rsid w:val="00536AB1"/>
    <w:rsid w:val="00536ADB"/>
    <w:rsid w:val="00536F9B"/>
    <w:rsid w:val="00537319"/>
    <w:rsid w:val="005373BE"/>
    <w:rsid w:val="00537E60"/>
    <w:rsid w:val="00540448"/>
    <w:rsid w:val="00540478"/>
    <w:rsid w:val="005404F1"/>
    <w:rsid w:val="00540757"/>
    <w:rsid w:val="00541108"/>
    <w:rsid w:val="00541165"/>
    <w:rsid w:val="005412AF"/>
    <w:rsid w:val="0054193D"/>
    <w:rsid w:val="00542163"/>
    <w:rsid w:val="0054230A"/>
    <w:rsid w:val="00542952"/>
    <w:rsid w:val="00542AE1"/>
    <w:rsid w:val="00542D5F"/>
    <w:rsid w:val="0054310C"/>
    <w:rsid w:val="005438D7"/>
    <w:rsid w:val="00543B25"/>
    <w:rsid w:val="00543D0A"/>
    <w:rsid w:val="00543F98"/>
    <w:rsid w:val="00544242"/>
    <w:rsid w:val="0054473D"/>
    <w:rsid w:val="00544A46"/>
    <w:rsid w:val="00544EAD"/>
    <w:rsid w:val="0054536A"/>
    <w:rsid w:val="00545520"/>
    <w:rsid w:val="00545851"/>
    <w:rsid w:val="00545D0B"/>
    <w:rsid w:val="00545DB3"/>
    <w:rsid w:val="00545FFD"/>
    <w:rsid w:val="00546A7F"/>
    <w:rsid w:val="00546E54"/>
    <w:rsid w:val="00547340"/>
    <w:rsid w:val="00547B90"/>
    <w:rsid w:val="00547BAC"/>
    <w:rsid w:val="00547BB8"/>
    <w:rsid w:val="00550243"/>
    <w:rsid w:val="005506D1"/>
    <w:rsid w:val="00550808"/>
    <w:rsid w:val="00550D1F"/>
    <w:rsid w:val="00550DB0"/>
    <w:rsid w:val="00550F1B"/>
    <w:rsid w:val="005510AC"/>
    <w:rsid w:val="0055128B"/>
    <w:rsid w:val="00551323"/>
    <w:rsid w:val="005516CD"/>
    <w:rsid w:val="00551C64"/>
    <w:rsid w:val="00552120"/>
    <w:rsid w:val="005525EB"/>
    <w:rsid w:val="00552B18"/>
    <w:rsid w:val="00552C91"/>
    <w:rsid w:val="00552EAC"/>
    <w:rsid w:val="00553709"/>
    <w:rsid w:val="00554184"/>
    <w:rsid w:val="00554318"/>
    <w:rsid w:val="0055438A"/>
    <w:rsid w:val="00554416"/>
    <w:rsid w:val="00554420"/>
    <w:rsid w:val="005547F3"/>
    <w:rsid w:val="0055481A"/>
    <w:rsid w:val="00554C41"/>
    <w:rsid w:val="00554CE5"/>
    <w:rsid w:val="00554FC8"/>
    <w:rsid w:val="005551C7"/>
    <w:rsid w:val="005552BB"/>
    <w:rsid w:val="0055550A"/>
    <w:rsid w:val="00555A75"/>
    <w:rsid w:val="00555C6F"/>
    <w:rsid w:val="00555E6B"/>
    <w:rsid w:val="00555EDD"/>
    <w:rsid w:val="005570E6"/>
    <w:rsid w:val="005570F3"/>
    <w:rsid w:val="00557D3F"/>
    <w:rsid w:val="00560056"/>
    <w:rsid w:val="0056008A"/>
    <w:rsid w:val="00560953"/>
    <w:rsid w:val="005609A2"/>
    <w:rsid w:val="00560A4E"/>
    <w:rsid w:val="00560CCF"/>
    <w:rsid w:val="00560F67"/>
    <w:rsid w:val="00561126"/>
    <w:rsid w:val="00561AD1"/>
    <w:rsid w:val="00561C90"/>
    <w:rsid w:val="0056247D"/>
    <w:rsid w:val="0056275A"/>
    <w:rsid w:val="00562960"/>
    <w:rsid w:val="00562A3B"/>
    <w:rsid w:val="00562B70"/>
    <w:rsid w:val="00562BC5"/>
    <w:rsid w:val="00562FA0"/>
    <w:rsid w:val="0056308D"/>
    <w:rsid w:val="0056309E"/>
    <w:rsid w:val="00563208"/>
    <w:rsid w:val="005633AD"/>
    <w:rsid w:val="00563E7C"/>
    <w:rsid w:val="00563EB2"/>
    <w:rsid w:val="00564041"/>
    <w:rsid w:val="00564444"/>
    <w:rsid w:val="00564E1C"/>
    <w:rsid w:val="00565113"/>
    <w:rsid w:val="0056522E"/>
    <w:rsid w:val="00565B71"/>
    <w:rsid w:val="00565C6B"/>
    <w:rsid w:val="00565CD7"/>
    <w:rsid w:val="00565F47"/>
    <w:rsid w:val="005663AE"/>
    <w:rsid w:val="00566A56"/>
    <w:rsid w:val="005671EF"/>
    <w:rsid w:val="005673B8"/>
    <w:rsid w:val="0056750F"/>
    <w:rsid w:val="00567535"/>
    <w:rsid w:val="00567741"/>
    <w:rsid w:val="00567C4E"/>
    <w:rsid w:val="00567E2C"/>
    <w:rsid w:val="00567EB6"/>
    <w:rsid w:val="00570979"/>
    <w:rsid w:val="00570BB0"/>
    <w:rsid w:val="00570F82"/>
    <w:rsid w:val="00571547"/>
    <w:rsid w:val="005719DF"/>
    <w:rsid w:val="00571B12"/>
    <w:rsid w:val="00571B4B"/>
    <w:rsid w:val="00572428"/>
    <w:rsid w:val="00572A99"/>
    <w:rsid w:val="00572CDF"/>
    <w:rsid w:val="00572D04"/>
    <w:rsid w:val="00572D47"/>
    <w:rsid w:val="00572F0B"/>
    <w:rsid w:val="005730B6"/>
    <w:rsid w:val="00573564"/>
    <w:rsid w:val="0057356C"/>
    <w:rsid w:val="00573E52"/>
    <w:rsid w:val="00574858"/>
    <w:rsid w:val="00574AA3"/>
    <w:rsid w:val="00574C6E"/>
    <w:rsid w:val="00574D09"/>
    <w:rsid w:val="0057538B"/>
    <w:rsid w:val="0057543F"/>
    <w:rsid w:val="005756B8"/>
    <w:rsid w:val="0057675D"/>
    <w:rsid w:val="0057681C"/>
    <w:rsid w:val="00576942"/>
    <w:rsid w:val="00576A82"/>
    <w:rsid w:val="00576C83"/>
    <w:rsid w:val="00576E43"/>
    <w:rsid w:val="0057749B"/>
    <w:rsid w:val="005774CD"/>
    <w:rsid w:val="0057752E"/>
    <w:rsid w:val="00577AAB"/>
    <w:rsid w:val="00580125"/>
    <w:rsid w:val="005807E1"/>
    <w:rsid w:val="00580BC5"/>
    <w:rsid w:val="00580F61"/>
    <w:rsid w:val="00580F7E"/>
    <w:rsid w:val="00580FDA"/>
    <w:rsid w:val="005815D7"/>
    <w:rsid w:val="00581603"/>
    <w:rsid w:val="005818C2"/>
    <w:rsid w:val="00581C6A"/>
    <w:rsid w:val="00581D3D"/>
    <w:rsid w:val="005823E6"/>
    <w:rsid w:val="00582519"/>
    <w:rsid w:val="00582BF0"/>
    <w:rsid w:val="00582CEC"/>
    <w:rsid w:val="0058314A"/>
    <w:rsid w:val="0058341E"/>
    <w:rsid w:val="0058348A"/>
    <w:rsid w:val="00583903"/>
    <w:rsid w:val="00583D5B"/>
    <w:rsid w:val="0058400C"/>
    <w:rsid w:val="005841B3"/>
    <w:rsid w:val="00584444"/>
    <w:rsid w:val="00584470"/>
    <w:rsid w:val="0058467D"/>
    <w:rsid w:val="005846B7"/>
    <w:rsid w:val="005853C7"/>
    <w:rsid w:val="0058557C"/>
    <w:rsid w:val="005856B3"/>
    <w:rsid w:val="00585CD8"/>
    <w:rsid w:val="005860E1"/>
    <w:rsid w:val="00586154"/>
    <w:rsid w:val="00586945"/>
    <w:rsid w:val="00586E52"/>
    <w:rsid w:val="00586EC1"/>
    <w:rsid w:val="00586EE4"/>
    <w:rsid w:val="00586F1A"/>
    <w:rsid w:val="00587BC2"/>
    <w:rsid w:val="00587C9E"/>
    <w:rsid w:val="00587E41"/>
    <w:rsid w:val="00587F0D"/>
    <w:rsid w:val="005903D5"/>
    <w:rsid w:val="0059048E"/>
    <w:rsid w:val="00590765"/>
    <w:rsid w:val="00590D09"/>
    <w:rsid w:val="00591555"/>
    <w:rsid w:val="00591B03"/>
    <w:rsid w:val="00591D4D"/>
    <w:rsid w:val="00591F4C"/>
    <w:rsid w:val="00591FCB"/>
    <w:rsid w:val="005922D6"/>
    <w:rsid w:val="005925B8"/>
    <w:rsid w:val="00592DDD"/>
    <w:rsid w:val="00592E85"/>
    <w:rsid w:val="00593105"/>
    <w:rsid w:val="005935B1"/>
    <w:rsid w:val="005936F9"/>
    <w:rsid w:val="00593C71"/>
    <w:rsid w:val="00593C8C"/>
    <w:rsid w:val="00593ECE"/>
    <w:rsid w:val="00594107"/>
    <w:rsid w:val="005944A1"/>
    <w:rsid w:val="00594B70"/>
    <w:rsid w:val="00594C67"/>
    <w:rsid w:val="00594CB1"/>
    <w:rsid w:val="00594D8E"/>
    <w:rsid w:val="00594DD3"/>
    <w:rsid w:val="00595387"/>
    <w:rsid w:val="00595448"/>
    <w:rsid w:val="005958FE"/>
    <w:rsid w:val="00595AAD"/>
    <w:rsid w:val="00595DF7"/>
    <w:rsid w:val="00595E30"/>
    <w:rsid w:val="005964C1"/>
    <w:rsid w:val="0059666D"/>
    <w:rsid w:val="00596706"/>
    <w:rsid w:val="00596938"/>
    <w:rsid w:val="00596EE9"/>
    <w:rsid w:val="00596FFA"/>
    <w:rsid w:val="005970E9"/>
    <w:rsid w:val="00597215"/>
    <w:rsid w:val="00597363"/>
    <w:rsid w:val="0059765D"/>
    <w:rsid w:val="00597C96"/>
    <w:rsid w:val="005A043C"/>
    <w:rsid w:val="005A04C1"/>
    <w:rsid w:val="005A05E0"/>
    <w:rsid w:val="005A066B"/>
    <w:rsid w:val="005A0BBE"/>
    <w:rsid w:val="005A0C8C"/>
    <w:rsid w:val="005A17B8"/>
    <w:rsid w:val="005A1B67"/>
    <w:rsid w:val="005A20D7"/>
    <w:rsid w:val="005A244A"/>
    <w:rsid w:val="005A2729"/>
    <w:rsid w:val="005A2852"/>
    <w:rsid w:val="005A3402"/>
    <w:rsid w:val="005A3AEA"/>
    <w:rsid w:val="005A3E4D"/>
    <w:rsid w:val="005A41C1"/>
    <w:rsid w:val="005A4380"/>
    <w:rsid w:val="005A4958"/>
    <w:rsid w:val="005A4990"/>
    <w:rsid w:val="005A4CB8"/>
    <w:rsid w:val="005A55CF"/>
    <w:rsid w:val="005A57DA"/>
    <w:rsid w:val="005A5C8E"/>
    <w:rsid w:val="005A5EA0"/>
    <w:rsid w:val="005A5F90"/>
    <w:rsid w:val="005A604E"/>
    <w:rsid w:val="005A6071"/>
    <w:rsid w:val="005A6205"/>
    <w:rsid w:val="005A6387"/>
    <w:rsid w:val="005A65C3"/>
    <w:rsid w:val="005A671C"/>
    <w:rsid w:val="005A6D5D"/>
    <w:rsid w:val="005A6F5E"/>
    <w:rsid w:val="005A704E"/>
    <w:rsid w:val="005A7057"/>
    <w:rsid w:val="005A71E5"/>
    <w:rsid w:val="005A74B0"/>
    <w:rsid w:val="005A79EB"/>
    <w:rsid w:val="005A7DDA"/>
    <w:rsid w:val="005A7FB9"/>
    <w:rsid w:val="005B01A2"/>
    <w:rsid w:val="005B02ED"/>
    <w:rsid w:val="005B0316"/>
    <w:rsid w:val="005B07F7"/>
    <w:rsid w:val="005B0BC3"/>
    <w:rsid w:val="005B0F8C"/>
    <w:rsid w:val="005B1027"/>
    <w:rsid w:val="005B13AE"/>
    <w:rsid w:val="005B15B9"/>
    <w:rsid w:val="005B1655"/>
    <w:rsid w:val="005B2005"/>
    <w:rsid w:val="005B23B3"/>
    <w:rsid w:val="005B2C23"/>
    <w:rsid w:val="005B2FB6"/>
    <w:rsid w:val="005B3459"/>
    <w:rsid w:val="005B3789"/>
    <w:rsid w:val="005B3D52"/>
    <w:rsid w:val="005B3EAB"/>
    <w:rsid w:val="005B3F9E"/>
    <w:rsid w:val="005B4302"/>
    <w:rsid w:val="005B45EF"/>
    <w:rsid w:val="005B48C8"/>
    <w:rsid w:val="005B501A"/>
    <w:rsid w:val="005B5081"/>
    <w:rsid w:val="005B5689"/>
    <w:rsid w:val="005B5BDC"/>
    <w:rsid w:val="005B643F"/>
    <w:rsid w:val="005B6964"/>
    <w:rsid w:val="005B6A28"/>
    <w:rsid w:val="005B6DF8"/>
    <w:rsid w:val="005B6F30"/>
    <w:rsid w:val="005B72BD"/>
    <w:rsid w:val="005C018D"/>
    <w:rsid w:val="005C073C"/>
    <w:rsid w:val="005C0ABA"/>
    <w:rsid w:val="005C15D2"/>
    <w:rsid w:val="005C1A89"/>
    <w:rsid w:val="005C1FFB"/>
    <w:rsid w:val="005C2A34"/>
    <w:rsid w:val="005C335B"/>
    <w:rsid w:val="005C34F5"/>
    <w:rsid w:val="005C381C"/>
    <w:rsid w:val="005C3DC2"/>
    <w:rsid w:val="005C4DA4"/>
    <w:rsid w:val="005C4DFE"/>
    <w:rsid w:val="005C5F23"/>
    <w:rsid w:val="005C68AC"/>
    <w:rsid w:val="005C6FA1"/>
    <w:rsid w:val="005C732B"/>
    <w:rsid w:val="005C73E5"/>
    <w:rsid w:val="005C7461"/>
    <w:rsid w:val="005C76D7"/>
    <w:rsid w:val="005C76E9"/>
    <w:rsid w:val="005C7B64"/>
    <w:rsid w:val="005D0087"/>
    <w:rsid w:val="005D0188"/>
    <w:rsid w:val="005D0378"/>
    <w:rsid w:val="005D09A2"/>
    <w:rsid w:val="005D1901"/>
    <w:rsid w:val="005D1915"/>
    <w:rsid w:val="005D1A24"/>
    <w:rsid w:val="005D205D"/>
    <w:rsid w:val="005D2215"/>
    <w:rsid w:val="005D22F1"/>
    <w:rsid w:val="005D2390"/>
    <w:rsid w:val="005D2543"/>
    <w:rsid w:val="005D2913"/>
    <w:rsid w:val="005D2CE3"/>
    <w:rsid w:val="005D3283"/>
    <w:rsid w:val="005D32A7"/>
    <w:rsid w:val="005D4218"/>
    <w:rsid w:val="005D4BAF"/>
    <w:rsid w:val="005D4C61"/>
    <w:rsid w:val="005D52C1"/>
    <w:rsid w:val="005D55A2"/>
    <w:rsid w:val="005D5801"/>
    <w:rsid w:val="005D61A2"/>
    <w:rsid w:val="005D68C3"/>
    <w:rsid w:val="005D6B75"/>
    <w:rsid w:val="005D7541"/>
    <w:rsid w:val="005D7789"/>
    <w:rsid w:val="005D7BF5"/>
    <w:rsid w:val="005D7C09"/>
    <w:rsid w:val="005D7E16"/>
    <w:rsid w:val="005E00EB"/>
    <w:rsid w:val="005E02B4"/>
    <w:rsid w:val="005E030B"/>
    <w:rsid w:val="005E0499"/>
    <w:rsid w:val="005E05E4"/>
    <w:rsid w:val="005E0852"/>
    <w:rsid w:val="005E0A1E"/>
    <w:rsid w:val="005E0B0B"/>
    <w:rsid w:val="005E0C49"/>
    <w:rsid w:val="005E0C4D"/>
    <w:rsid w:val="005E103B"/>
    <w:rsid w:val="005E12FB"/>
    <w:rsid w:val="005E14A8"/>
    <w:rsid w:val="005E1555"/>
    <w:rsid w:val="005E15A9"/>
    <w:rsid w:val="005E183A"/>
    <w:rsid w:val="005E1843"/>
    <w:rsid w:val="005E1D9C"/>
    <w:rsid w:val="005E1E2B"/>
    <w:rsid w:val="005E259F"/>
    <w:rsid w:val="005E2C1C"/>
    <w:rsid w:val="005E3240"/>
    <w:rsid w:val="005E3321"/>
    <w:rsid w:val="005E3D0B"/>
    <w:rsid w:val="005E4078"/>
    <w:rsid w:val="005E4166"/>
    <w:rsid w:val="005E441B"/>
    <w:rsid w:val="005E447F"/>
    <w:rsid w:val="005E4544"/>
    <w:rsid w:val="005E4C17"/>
    <w:rsid w:val="005E516C"/>
    <w:rsid w:val="005E5429"/>
    <w:rsid w:val="005E56F6"/>
    <w:rsid w:val="005E5AC7"/>
    <w:rsid w:val="005E5B51"/>
    <w:rsid w:val="005E5B78"/>
    <w:rsid w:val="005E6E12"/>
    <w:rsid w:val="005E6F30"/>
    <w:rsid w:val="005E713B"/>
    <w:rsid w:val="005E7378"/>
    <w:rsid w:val="005E7511"/>
    <w:rsid w:val="005E757A"/>
    <w:rsid w:val="005E7988"/>
    <w:rsid w:val="005E7CC6"/>
    <w:rsid w:val="005F01D2"/>
    <w:rsid w:val="005F051D"/>
    <w:rsid w:val="005F0B55"/>
    <w:rsid w:val="005F0D8D"/>
    <w:rsid w:val="005F0E14"/>
    <w:rsid w:val="005F1053"/>
    <w:rsid w:val="005F109A"/>
    <w:rsid w:val="005F1BDE"/>
    <w:rsid w:val="005F27E4"/>
    <w:rsid w:val="005F280A"/>
    <w:rsid w:val="005F28D1"/>
    <w:rsid w:val="005F2A1A"/>
    <w:rsid w:val="005F2D98"/>
    <w:rsid w:val="005F2EEE"/>
    <w:rsid w:val="005F2F83"/>
    <w:rsid w:val="005F3399"/>
    <w:rsid w:val="005F34A5"/>
    <w:rsid w:val="005F3979"/>
    <w:rsid w:val="005F3B5E"/>
    <w:rsid w:val="005F3E2E"/>
    <w:rsid w:val="005F4062"/>
    <w:rsid w:val="005F40BE"/>
    <w:rsid w:val="005F443A"/>
    <w:rsid w:val="005F48C0"/>
    <w:rsid w:val="005F4C68"/>
    <w:rsid w:val="005F4ECC"/>
    <w:rsid w:val="005F4EF9"/>
    <w:rsid w:val="005F534E"/>
    <w:rsid w:val="005F6076"/>
    <w:rsid w:val="005F65A3"/>
    <w:rsid w:val="005F66DE"/>
    <w:rsid w:val="005F6734"/>
    <w:rsid w:val="005F6C4D"/>
    <w:rsid w:val="005F6D29"/>
    <w:rsid w:val="005F70C0"/>
    <w:rsid w:val="005F74DE"/>
    <w:rsid w:val="005F76FD"/>
    <w:rsid w:val="005F790E"/>
    <w:rsid w:val="00600179"/>
    <w:rsid w:val="0060021F"/>
    <w:rsid w:val="00600306"/>
    <w:rsid w:val="00600C08"/>
    <w:rsid w:val="00600EB3"/>
    <w:rsid w:val="00600F14"/>
    <w:rsid w:val="00601527"/>
    <w:rsid w:val="0060154F"/>
    <w:rsid w:val="006016B9"/>
    <w:rsid w:val="006016BC"/>
    <w:rsid w:val="006017BA"/>
    <w:rsid w:val="00601903"/>
    <w:rsid w:val="00601D05"/>
    <w:rsid w:val="006023F6"/>
    <w:rsid w:val="006024A7"/>
    <w:rsid w:val="00602B2B"/>
    <w:rsid w:val="00602EB7"/>
    <w:rsid w:val="00603219"/>
    <w:rsid w:val="00603333"/>
    <w:rsid w:val="00603733"/>
    <w:rsid w:val="006037CC"/>
    <w:rsid w:val="00603A3D"/>
    <w:rsid w:val="00603AA3"/>
    <w:rsid w:val="00603C25"/>
    <w:rsid w:val="00603CC2"/>
    <w:rsid w:val="00603CF0"/>
    <w:rsid w:val="00603E4B"/>
    <w:rsid w:val="0060427D"/>
    <w:rsid w:val="006042A7"/>
    <w:rsid w:val="00604485"/>
    <w:rsid w:val="006047B9"/>
    <w:rsid w:val="0060493D"/>
    <w:rsid w:val="00604A3B"/>
    <w:rsid w:val="00604D46"/>
    <w:rsid w:val="006050C1"/>
    <w:rsid w:val="00605D4D"/>
    <w:rsid w:val="00605E4B"/>
    <w:rsid w:val="00605FFA"/>
    <w:rsid w:val="00606228"/>
    <w:rsid w:val="0060629C"/>
    <w:rsid w:val="00606309"/>
    <w:rsid w:val="006064FD"/>
    <w:rsid w:val="00606725"/>
    <w:rsid w:val="00606AED"/>
    <w:rsid w:val="00606BDC"/>
    <w:rsid w:val="00606E07"/>
    <w:rsid w:val="00607572"/>
    <w:rsid w:val="00610381"/>
    <w:rsid w:val="00610464"/>
    <w:rsid w:val="00610674"/>
    <w:rsid w:val="006106A3"/>
    <w:rsid w:val="0061076D"/>
    <w:rsid w:val="006109FC"/>
    <w:rsid w:val="00610C67"/>
    <w:rsid w:val="006111C0"/>
    <w:rsid w:val="006111F3"/>
    <w:rsid w:val="0061155A"/>
    <w:rsid w:val="006119FE"/>
    <w:rsid w:val="00611B1D"/>
    <w:rsid w:val="00611F46"/>
    <w:rsid w:val="00612625"/>
    <w:rsid w:val="0061269B"/>
    <w:rsid w:val="006126E5"/>
    <w:rsid w:val="006128D6"/>
    <w:rsid w:val="0061295F"/>
    <w:rsid w:val="0061327C"/>
    <w:rsid w:val="006136C8"/>
    <w:rsid w:val="00613D2A"/>
    <w:rsid w:val="00614613"/>
    <w:rsid w:val="006147CB"/>
    <w:rsid w:val="00615133"/>
    <w:rsid w:val="00615375"/>
    <w:rsid w:val="006157F2"/>
    <w:rsid w:val="006162E5"/>
    <w:rsid w:val="00616424"/>
    <w:rsid w:val="00616AAD"/>
    <w:rsid w:val="00617227"/>
    <w:rsid w:val="006172FC"/>
    <w:rsid w:val="0061784E"/>
    <w:rsid w:val="006204C6"/>
    <w:rsid w:val="00620563"/>
    <w:rsid w:val="00620BE7"/>
    <w:rsid w:val="00620E5A"/>
    <w:rsid w:val="0062150D"/>
    <w:rsid w:val="0062154C"/>
    <w:rsid w:val="00621AB3"/>
    <w:rsid w:val="0062212A"/>
    <w:rsid w:val="00622A3A"/>
    <w:rsid w:val="00622BC3"/>
    <w:rsid w:val="006230A0"/>
    <w:rsid w:val="0062311E"/>
    <w:rsid w:val="006233CF"/>
    <w:rsid w:val="006236E0"/>
    <w:rsid w:val="00623BB3"/>
    <w:rsid w:val="00623CD8"/>
    <w:rsid w:val="00623FB3"/>
    <w:rsid w:val="00623FD5"/>
    <w:rsid w:val="00623FF4"/>
    <w:rsid w:val="006240A0"/>
    <w:rsid w:val="00624557"/>
    <w:rsid w:val="006245E5"/>
    <w:rsid w:val="00624842"/>
    <w:rsid w:val="00624937"/>
    <w:rsid w:val="00624A0B"/>
    <w:rsid w:val="00624B43"/>
    <w:rsid w:val="00624D6B"/>
    <w:rsid w:val="00624D9C"/>
    <w:rsid w:val="006258B4"/>
    <w:rsid w:val="00625940"/>
    <w:rsid w:val="00625A2A"/>
    <w:rsid w:val="00625A42"/>
    <w:rsid w:val="00625E5C"/>
    <w:rsid w:val="00625FAB"/>
    <w:rsid w:val="00626782"/>
    <w:rsid w:val="006269D4"/>
    <w:rsid w:val="00626C4F"/>
    <w:rsid w:val="0062739E"/>
    <w:rsid w:val="006273A3"/>
    <w:rsid w:val="006274FF"/>
    <w:rsid w:val="006276C9"/>
    <w:rsid w:val="00627765"/>
    <w:rsid w:val="00627F15"/>
    <w:rsid w:val="006301BD"/>
    <w:rsid w:val="006304DE"/>
    <w:rsid w:val="0063064E"/>
    <w:rsid w:val="00630B9C"/>
    <w:rsid w:val="00630C9B"/>
    <w:rsid w:val="0063101F"/>
    <w:rsid w:val="006310EC"/>
    <w:rsid w:val="00631351"/>
    <w:rsid w:val="0063141E"/>
    <w:rsid w:val="006315D6"/>
    <w:rsid w:val="00631699"/>
    <w:rsid w:val="0063179D"/>
    <w:rsid w:val="00631836"/>
    <w:rsid w:val="00631CE3"/>
    <w:rsid w:val="00632031"/>
    <w:rsid w:val="006323E1"/>
    <w:rsid w:val="00632711"/>
    <w:rsid w:val="00632713"/>
    <w:rsid w:val="00633359"/>
    <w:rsid w:val="006336AF"/>
    <w:rsid w:val="00633A10"/>
    <w:rsid w:val="00633F98"/>
    <w:rsid w:val="00634378"/>
    <w:rsid w:val="006349ED"/>
    <w:rsid w:val="00634A05"/>
    <w:rsid w:val="00634A61"/>
    <w:rsid w:val="00634BAC"/>
    <w:rsid w:val="00634FE0"/>
    <w:rsid w:val="00635140"/>
    <w:rsid w:val="006352D4"/>
    <w:rsid w:val="0063542F"/>
    <w:rsid w:val="00635447"/>
    <w:rsid w:val="006358D5"/>
    <w:rsid w:val="00635C28"/>
    <w:rsid w:val="00635C43"/>
    <w:rsid w:val="0063631C"/>
    <w:rsid w:val="00636614"/>
    <w:rsid w:val="00636638"/>
    <w:rsid w:val="006366DC"/>
    <w:rsid w:val="00636954"/>
    <w:rsid w:val="00636B8B"/>
    <w:rsid w:val="00636DA6"/>
    <w:rsid w:val="00636FB9"/>
    <w:rsid w:val="00637169"/>
    <w:rsid w:val="006373E2"/>
    <w:rsid w:val="006379F4"/>
    <w:rsid w:val="00637FB6"/>
    <w:rsid w:val="00637FC8"/>
    <w:rsid w:val="0064010B"/>
    <w:rsid w:val="00640733"/>
    <w:rsid w:val="00640CE2"/>
    <w:rsid w:val="006412AC"/>
    <w:rsid w:val="006414A1"/>
    <w:rsid w:val="00641500"/>
    <w:rsid w:val="00642150"/>
    <w:rsid w:val="00642250"/>
    <w:rsid w:val="0064228B"/>
    <w:rsid w:val="00642A77"/>
    <w:rsid w:val="00643032"/>
    <w:rsid w:val="0064332A"/>
    <w:rsid w:val="00643611"/>
    <w:rsid w:val="00643FD7"/>
    <w:rsid w:val="006440EA"/>
    <w:rsid w:val="0064451F"/>
    <w:rsid w:val="006450E9"/>
    <w:rsid w:val="0064566E"/>
    <w:rsid w:val="006457A6"/>
    <w:rsid w:val="00645EB7"/>
    <w:rsid w:val="006460AC"/>
    <w:rsid w:val="00646243"/>
    <w:rsid w:val="006467AD"/>
    <w:rsid w:val="006477B1"/>
    <w:rsid w:val="00647C7E"/>
    <w:rsid w:val="00647EEF"/>
    <w:rsid w:val="006502E2"/>
    <w:rsid w:val="006507CA"/>
    <w:rsid w:val="00651180"/>
    <w:rsid w:val="0065130F"/>
    <w:rsid w:val="00651339"/>
    <w:rsid w:val="0065141C"/>
    <w:rsid w:val="00651B7C"/>
    <w:rsid w:val="00651BF5"/>
    <w:rsid w:val="00651C7F"/>
    <w:rsid w:val="00651E3A"/>
    <w:rsid w:val="0065203E"/>
    <w:rsid w:val="00652828"/>
    <w:rsid w:val="006528D7"/>
    <w:rsid w:val="00652A32"/>
    <w:rsid w:val="00652D29"/>
    <w:rsid w:val="00652DC4"/>
    <w:rsid w:val="00653429"/>
    <w:rsid w:val="00653527"/>
    <w:rsid w:val="00653604"/>
    <w:rsid w:val="006536BA"/>
    <w:rsid w:val="00653829"/>
    <w:rsid w:val="00653A89"/>
    <w:rsid w:val="00653C37"/>
    <w:rsid w:val="00653CAB"/>
    <w:rsid w:val="00654479"/>
    <w:rsid w:val="006544F9"/>
    <w:rsid w:val="00654A15"/>
    <w:rsid w:val="00654A74"/>
    <w:rsid w:val="00654E31"/>
    <w:rsid w:val="00655572"/>
    <w:rsid w:val="0065574B"/>
    <w:rsid w:val="006557A8"/>
    <w:rsid w:val="00655C96"/>
    <w:rsid w:val="006560D4"/>
    <w:rsid w:val="00656321"/>
    <w:rsid w:val="0065650C"/>
    <w:rsid w:val="006566C9"/>
    <w:rsid w:val="006566FC"/>
    <w:rsid w:val="0065678A"/>
    <w:rsid w:val="00656928"/>
    <w:rsid w:val="0065736D"/>
    <w:rsid w:val="00657D69"/>
    <w:rsid w:val="00660227"/>
    <w:rsid w:val="006605A5"/>
    <w:rsid w:val="006612B0"/>
    <w:rsid w:val="00661306"/>
    <w:rsid w:val="00661571"/>
    <w:rsid w:val="00661B43"/>
    <w:rsid w:val="00661BC8"/>
    <w:rsid w:val="00661C32"/>
    <w:rsid w:val="00661CA9"/>
    <w:rsid w:val="006620A6"/>
    <w:rsid w:val="00662283"/>
    <w:rsid w:val="00662833"/>
    <w:rsid w:val="00662942"/>
    <w:rsid w:val="006630F6"/>
    <w:rsid w:val="00663408"/>
    <w:rsid w:val="006635C9"/>
    <w:rsid w:val="00663C08"/>
    <w:rsid w:val="00663C92"/>
    <w:rsid w:val="0066407C"/>
    <w:rsid w:val="0066454D"/>
    <w:rsid w:val="00664B57"/>
    <w:rsid w:val="0066502C"/>
    <w:rsid w:val="006653A4"/>
    <w:rsid w:val="00665416"/>
    <w:rsid w:val="00665534"/>
    <w:rsid w:val="006655DB"/>
    <w:rsid w:val="00665ED0"/>
    <w:rsid w:val="00666076"/>
    <w:rsid w:val="006661F0"/>
    <w:rsid w:val="0066644B"/>
    <w:rsid w:val="006667A0"/>
    <w:rsid w:val="00666811"/>
    <w:rsid w:val="006669AF"/>
    <w:rsid w:val="00666F54"/>
    <w:rsid w:val="00666FE7"/>
    <w:rsid w:val="00667936"/>
    <w:rsid w:val="00667F9F"/>
    <w:rsid w:val="00667FEB"/>
    <w:rsid w:val="00670038"/>
    <w:rsid w:val="00670272"/>
    <w:rsid w:val="00670310"/>
    <w:rsid w:val="006704D4"/>
    <w:rsid w:val="0067097D"/>
    <w:rsid w:val="00670B98"/>
    <w:rsid w:val="00671ACD"/>
    <w:rsid w:val="00671CD5"/>
    <w:rsid w:val="00671F37"/>
    <w:rsid w:val="00671FF2"/>
    <w:rsid w:val="0067202E"/>
    <w:rsid w:val="006720D4"/>
    <w:rsid w:val="0067222A"/>
    <w:rsid w:val="006722C0"/>
    <w:rsid w:val="006725CE"/>
    <w:rsid w:val="006725DB"/>
    <w:rsid w:val="0067267D"/>
    <w:rsid w:val="00672732"/>
    <w:rsid w:val="006727B5"/>
    <w:rsid w:val="0067280B"/>
    <w:rsid w:val="00672973"/>
    <w:rsid w:val="00672B6C"/>
    <w:rsid w:val="00672F15"/>
    <w:rsid w:val="0067329D"/>
    <w:rsid w:val="00673423"/>
    <w:rsid w:val="006735C3"/>
    <w:rsid w:val="006738B2"/>
    <w:rsid w:val="006738D2"/>
    <w:rsid w:val="00673960"/>
    <w:rsid w:val="00673C31"/>
    <w:rsid w:val="00674288"/>
    <w:rsid w:val="00674465"/>
    <w:rsid w:val="00674E04"/>
    <w:rsid w:val="00674FA6"/>
    <w:rsid w:val="00675209"/>
    <w:rsid w:val="006754EB"/>
    <w:rsid w:val="00675742"/>
    <w:rsid w:val="00675C00"/>
    <w:rsid w:val="00675E87"/>
    <w:rsid w:val="006762B0"/>
    <w:rsid w:val="006767FC"/>
    <w:rsid w:val="00676DB0"/>
    <w:rsid w:val="006771C1"/>
    <w:rsid w:val="006773D3"/>
    <w:rsid w:val="00677598"/>
    <w:rsid w:val="00677D87"/>
    <w:rsid w:val="006806CB"/>
    <w:rsid w:val="0068092A"/>
    <w:rsid w:val="00680A14"/>
    <w:rsid w:val="00680CCD"/>
    <w:rsid w:val="00680E3A"/>
    <w:rsid w:val="00680EDA"/>
    <w:rsid w:val="00680F52"/>
    <w:rsid w:val="006811F0"/>
    <w:rsid w:val="006814D7"/>
    <w:rsid w:val="0068180E"/>
    <w:rsid w:val="00681F65"/>
    <w:rsid w:val="006821CC"/>
    <w:rsid w:val="0068224F"/>
    <w:rsid w:val="00682329"/>
    <w:rsid w:val="0068265D"/>
    <w:rsid w:val="006828AB"/>
    <w:rsid w:val="00682B8E"/>
    <w:rsid w:val="00682DD5"/>
    <w:rsid w:val="00682E81"/>
    <w:rsid w:val="00683090"/>
    <w:rsid w:val="006830AD"/>
    <w:rsid w:val="006831A7"/>
    <w:rsid w:val="0068331D"/>
    <w:rsid w:val="00683CA6"/>
    <w:rsid w:val="00683DB0"/>
    <w:rsid w:val="0068400C"/>
    <w:rsid w:val="0068456A"/>
    <w:rsid w:val="00684770"/>
    <w:rsid w:val="00684A36"/>
    <w:rsid w:val="00684F11"/>
    <w:rsid w:val="006854E7"/>
    <w:rsid w:val="00685739"/>
    <w:rsid w:val="00685847"/>
    <w:rsid w:val="0068627D"/>
    <w:rsid w:val="006867F9"/>
    <w:rsid w:val="00686F15"/>
    <w:rsid w:val="0068749C"/>
    <w:rsid w:val="006875F1"/>
    <w:rsid w:val="00687691"/>
    <w:rsid w:val="00687B2B"/>
    <w:rsid w:val="00687D96"/>
    <w:rsid w:val="006905A8"/>
    <w:rsid w:val="00690AC6"/>
    <w:rsid w:val="00691449"/>
    <w:rsid w:val="0069160B"/>
    <w:rsid w:val="0069179E"/>
    <w:rsid w:val="00691F35"/>
    <w:rsid w:val="006924BE"/>
    <w:rsid w:val="00692546"/>
    <w:rsid w:val="00693211"/>
    <w:rsid w:val="006933A0"/>
    <w:rsid w:val="0069359F"/>
    <w:rsid w:val="00693792"/>
    <w:rsid w:val="00694226"/>
    <w:rsid w:val="00694437"/>
    <w:rsid w:val="006945E3"/>
    <w:rsid w:val="006948A1"/>
    <w:rsid w:val="00694B85"/>
    <w:rsid w:val="006950F9"/>
    <w:rsid w:val="0069524F"/>
    <w:rsid w:val="00695431"/>
    <w:rsid w:val="0069571D"/>
    <w:rsid w:val="006958B3"/>
    <w:rsid w:val="00695B6C"/>
    <w:rsid w:val="00696118"/>
    <w:rsid w:val="006962F0"/>
    <w:rsid w:val="006966A1"/>
    <w:rsid w:val="0069688E"/>
    <w:rsid w:val="006968A2"/>
    <w:rsid w:val="00696A25"/>
    <w:rsid w:val="00696A4E"/>
    <w:rsid w:val="00696C8C"/>
    <w:rsid w:val="006973ED"/>
    <w:rsid w:val="00697623"/>
    <w:rsid w:val="006978EB"/>
    <w:rsid w:val="00697B10"/>
    <w:rsid w:val="006A00BE"/>
    <w:rsid w:val="006A0185"/>
    <w:rsid w:val="006A0B6E"/>
    <w:rsid w:val="006A0F1B"/>
    <w:rsid w:val="006A13C2"/>
    <w:rsid w:val="006A1E2C"/>
    <w:rsid w:val="006A1F9A"/>
    <w:rsid w:val="006A2A27"/>
    <w:rsid w:val="006A2FBE"/>
    <w:rsid w:val="006A32AF"/>
    <w:rsid w:val="006A3425"/>
    <w:rsid w:val="006A35AE"/>
    <w:rsid w:val="006A363B"/>
    <w:rsid w:val="006A3686"/>
    <w:rsid w:val="006A3993"/>
    <w:rsid w:val="006A3B54"/>
    <w:rsid w:val="006A3E33"/>
    <w:rsid w:val="006A43CB"/>
    <w:rsid w:val="006A44D4"/>
    <w:rsid w:val="006A454D"/>
    <w:rsid w:val="006A5070"/>
    <w:rsid w:val="006A5181"/>
    <w:rsid w:val="006A5657"/>
    <w:rsid w:val="006A58CA"/>
    <w:rsid w:val="006A59A7"/>
    <w:rsid w:val="006A5B85"/>
    <w:rsid w:val="006A6158"/>
    <w:rsid w:val="006A6397"/>
    <w:rsid w:val="006A65FD"/>
    <w:rsid w:val="006A6A20"/>
    <w:rsid w:val="006A6A65"/>
    <w:rsid w:val="006A6B1D"/>
    <w:rsid w:val="006A6BDC"/>
    <w:rsid w:val="006A6D41"/>
    <w:rsid w:val="006A6DC6"/>
    <w:rsid w:val="006A6DE6"/>
    <w:rsid w:val="006A7400"/>
    <w:rsid w:val="006A7493"/>
    <w:rsid w:val="006A790F"/>
    <w:rsid w:val="006A794E"/>
    <w:rsid w:val="006A7B92"/>
    <w:rsid w:val="006A7BC7"/>
    <w:rsid w:val="006A7C76"/>
    <w:rsid w:val="006B0965"/>
    <w:rsid w:val="006B0BB1"/>
    <w:rsid w:val="006B0C13"/>
    <w:rsid w:val="006B0DE4"/>
    <w:rsid w:val="006B0F5B"/>
    <w:rsid w:val="006B129D"/>
    <w:rsid w:val="006B19F8"/>
    <w:rsid w:val="006B1A2B"/>
    <w:rsid w:val="006B1CD8"/>
    <w:rsid w:val="006B2316"/>
    <w:rsid w:val="006B3257"/>
    <w:rsid w:val="006B340E"/>
    <w:rsid w:val="006B389F"/>
    <w:rsid w:val="006B4334"/>
    <w:rsid w:val="006B4374"/>
    <w:rsid w:val="006B453E"/>
    <w:rsid w:val="006B474A"/>
    <w:rsid w:val="006B4A90"/>
    <w:rsid w:val="006B5362"/>
    <w:rsid w:val="006B568D"/>
    <w:rsid w:val="006B56FD"/>
    <w:rsid w:val="006B5A3A"/>
    <w:rsid w:val="006B5D57"/>
    <w:rsid w:val="006B5EBB"/>
    <w:rsid w:val="006B5EF3"/>
    <w:rsid w:val="006B6141"/>
    <w:rsid w:val="006B6479"/>
    <w:rsid w:val="006B6925"/>
    <w:rsid w:val="006B7262"/>
    <w:rsid w:val="006B7626"/>
    <w:rsid w:val="006B7751"/>
    <w:rsid w:val="006B7BFD"/>
    <w:rsid w:val="006C0976"/>
    <w:rsid w:val="006C0AAB"/>
    <w:rsid w:val="006C1015"/>
    <w:rsid w:val="006C1177"/>
    <w:rsid w:val="006C13E5"/>
    <w:rsid w:val="006C16DB"/>
    <w:rsid w:val="006C2047"/>
    <w:rsid w:val="006C21D7"/>
    <w:rsid w:val="006C22A4"/>
    <w:rsid w:val="006C2327"/>
    <w:rsid w:val="006C23B1"/>
    <w:rsid w:val="006C2594"/>
    <w:rsid w:val="006C2BCC"/>
    <w:rsid w:val="006C2E9B"/>
    <w:rsid w:val="006C302A"/>
    <w:rsid w:val="006C34C0"/>
    <w:rsid w:val="006C3C79"/>
    <w:rsid w:val="006C3D65"/>
    <w:rsid w:val="006C3D6B"/>
    <w:rsid w:val="006C3E64"/>
    <w:rsid w:val="006C3E73"/>
    <w:rsid w:val="006C3EDD"/>
    <w:rsid w:val="006C4137"/>
    <w:rsid w:val="006C51C1"/>
    <w:rsid w:val="006C5327"/>
    <w:rsid w:val="006C59AA"/>
    <w:rsid w:val="006C5A6B"/>
    <w:rsid w:val="006C5B83"/>
    <w:rsid w:val="006C6397"/>
    <w:rsid w:val="006C6746"/>
    <w:rsid w:val="006C695D"/>
    <w:rsid w:val="006C6E43"/>
    <w:rsid w:val="006C6FE5"/>
    <w:rsid w:val="006C701A"/>
    <w:rsid w:val="006C740C"/>
    <w:rsid w:val="006C7DFF"/>
    <w:rsid w:val="006C7F25"/>
    <w:rsid w:val="006D0449"/>
    <w:rsid w:val="006D0458"/>
    <w:rsid w:val="006D047C"/>
    <w:rsid w:val="006D05A8"/>
    <w:rsid w:val="006D081F"/>
    <w:rsid w:val="006D0919"/>
    <w:rsid w:val="006D0AE6"/>
    <w:rsid w:val="006D11DE"/>
    <w:rsid w:val="006D1368"/>
    <w:rsid w:val="006D1B4D"/>
    <w:rsid w:val="006D1CBE"/>
    <w:rsid w:val="006D1E8A"/>
    <w:rsid w:val="006D238D"/>
    <w:rsid w:val="006D25DE"/>
    <w:rsid w:val="006D28E8"/>
    <w:rsid w:val="006D2D52"/>
    <w:rsid w:val="006D2D98"/>
    <w:rsid w:val="006D2E64"/>
    <w:rsid w:val="006D2E7A"/>
    <w:rsid w:val="006D32CB"/>
    <w:rsid w:val="006D32F3"/>
    <w:rsid w:val="006D33F4"/>
    <w:rsid w:val="006D3899"/>
    <w:rsid w:val="006D3906"/>
    <w:rsid w:val="006D3F05"/>
    <w:rsid w:val="006D4254"/>
    <w:rsid w:val="006D4503"/>
    <w:rsid w:val="006D51BB"/>
    <w:rsid w:val="006D5717"/>
    <w:rsid w:val="006D5BA3"/>
    <w:rsid w:val="006D622C"/>
    <w:rsid w:val="006D6BB7"/>
    <w:rsid w:val="006D6BE0"/>
    <w:rsid w:val="006D7150"/>
    <w:rsid w:val="006D77E0"/>
    <w:rsid w:val="006D7817"/>
    <w:rsid w:val="006D7A9C"/>
    <w:rsid w:val="006D7BFD"/>
    <w:rsid w:val="006E003F"/>
    <w:rsid w:val="006E00F3"/>
    <w:rsid w:val="006E01E3"/>
    <w:rsid w:val="006E08B3"/>
    <w:rsid w:val="006E118B"/>
    <w:rsid w:val="006E1434"/>
    <w:rsid w:val="006E19DE"/>
    <w:rsid w:val="006E1A68"/>
    <w:rsid w:val="006E1ED7"/>
    <w:rsid w:val="006E22C2"/>
    <w:rsid w:val="006E2321"/>
    <w:rsid w:val="006E25D5"/>
    <w:rsid w:val="006E269B"/>
    <w:rsid w:val="006E275A"/>
    <w:rsid w:val="006E2A71"/>
    <w:rsid w:val="006E2AF7"/>
    <w:rsid w:val="006E2AFB"/>
    <w:rsid w:val="006E2C7E"/>
    <w:rsid w:val="006E2D4A"/>
    <w:rsid w:val="006E2F25"/>
    <w:rsid w:val="006E2FA0"/>
    <w:rsid w:val="006E2FDE"/>
    <w:rsid w:val="006E310F"/>
    <w:rsid w:val="006E3248"/>
    <w:rsid w:val="006E362A"/>
    <w:rsid w:val="006E38BF"/>
    <w:rsid w:val="006E3A75"/>
    <w:rsid w:val="006E4199"/>
    <w:rsid w:val="006E4384"/>
    <w:rsid w:val="006E43EC"/>
    <w:rsid w:val="006E4F72"/>
    <w:rsid w:val="006E517B"/>
    <w:rsid w:val="006E5230"/>
    <w:rsid w:val="006E5837"/>
    <w:rsid w:val="006E6034"/>
    <w:rsid w:val="006E6045"/>
    <w:rsid w:val="006E6212"/>
    <w:rsid w:val="006E65CF"/>
    <w:rsid w:val="006E664B"/>
    <w:rsid w:val="006E69F8"/>
    <w:rsid w:val="006E6BC5"/>
    <w:rsid w:val="006E6C3A"/>
    <w:rsid w:val="006E6E99"/>
    <w:rsid w:val="006E7154"/>
    <w:rsid w:val="006E731B"/>
    <w:rsid w:val="006E7609"/>
    <w:rsid w:val="006E7748"/>
    <w:rsid w:val="006E77C1"/>
    <w:rsid w:val="006E791E"/>
    <w:rsid w:val="006F015C"/>
    <w:rsid w:val="006F017A"/>
    <w:rsid w:val="006F04BA"/>
    <w:rsid w:val="006F079E"/>
    <w:rsid w:val="006F0889"/>
    <w:rsid w:val="006F08E7"/>
    <w:rsid w:val="006F0A5D"/>
    <w:rsid w:val="006F0CEB"/>
    <w:rsid w:val="006F0F90"/>
    <w:rsid w:val="006F1349"/>
    <w:rsid w:val="006F136A"/>
    <w:rsid w:val="006F1653"/>
    <w:rsid w:val="006F1BAE"/>
    <w:rsid w:val="006F1D64"/>
    <w:rsid w:val="006F26B0"/>
    <w:rsid w:val="006F28FE"/>
    <w:rsid w:val="006F2D99"/>
    <w:rsid w:val="006F2FAF"/>
    <w:rsid w:val="006F2FD3"/>
    <w:rsid w:val="006F320B"/>
    <w:rsid w:val="006F38DB"/>
    <w:rsid w:val="006F3A0D"/>
    <w:rsid w:val="006F3A3D"/>
    <w:rsid w:val="006F41AC"/>
    <w:rsid w:val="006F4B36"/>
    <w:rsid w:val="006F4C2E"/>
    <w:rsid w:val="006F4C6A"/>
    <w:rsid w:val="006F4E9A"/>
    <w:rsid w:val="006F5346"/>
    <w:rsid w:val="006F5472"/>
    <w:rsid w:val="006F5619"/>
    <w:rsid w:val="006F572D"/>
    <w:rsid w:val="006F5748"/>
    <w:rsid w:val="006F5E80"/>
    <w:rsid w:val="006F6487"/>
    <w:rsid w:val="006F64A9"/>
    <w:rsid w:val="006F6E24"/>
    <w:rsid w:val="006F7635"/>
    <w:rsid w:val="006F7805"/>
    <w:rsid w:val="006F7906"/>
    <w:rsid w:val="006F7BC5"/>
    <w:rsid w:val="006F7C40"/>
    <w:rsid w:val="006F7E73"/>
    <w:rsid w:val="00700096"/>
    <w:rsid w:val="007001CA"/>
    <w:rsid w:val="007001F2"/>
    <w:rsid w:val="007002AD"/>
    <w:rsid w:val="0070047E"/>
    <w:rsid w:val="007006C0"/>
    <w:rsid w:val="0070075B"/>
    <w:rsid w:val="007008DF"/>
    <w:rsid w:val="00700B8B"/>
    <w:rsid w:val="00700E32"/>
    <w:rsid w:val="0070101D"/>
    <w:rsid w:val="00701081"/>
    <w:rsid w:val="00701112"/>
    <w:rsid w:val="007011E1"/>
    <w:rsid w:val="0070131D"/>
    <w:rsid w:val="007015C9"/>
    <w:rsid w:val="00701B56"/>
    <w:rsid w:val="007020FC"/>
    <w:rsid w:val="00702562"/>
    <w:rsid w:val="007030DB"/>
    <w:rsid w:val="00703597"/>
    <w:rsid w:val="00703DE6"/>
    <w:rsid w:val="00704081"/>
    <w:rsid w:val="00704614"/>
    <w:rsid w:val="00704C3A"/>
    <w:rsid w:val="00704C5C"/>
    <w:rsid w:val="00704CE9"/>
    <w:rsid w:val="007051C9"/>
    <w:rsid w:val="00705238"/>
    <w:rsid w:val="00705AF3"/>
    <w:rsid w:val="00705C54"/>
    <w:rsid w:val="00705CD6"/>
    <w:rsid w:val="00705E52"/>
    <w:rsid w:val="00705FD2"/>
    <w:rsid w:val="00706591"/>
    <w:rsid w:val="007065AD"/>
    <w:rsid w:val="00706D31"/>
    <w:rsid w:val="00706D7D"/>
    <w:rsid w:val="00706EC5"/>
    <w:rsid w:val="00706F76"/>
    <w:rsid w:val="007071CC"/>
    <w:rsid w:val="007075EA"/>
    <w:rsid w:val="00707945"/>
    <w:rsid w:val="00707AEA"/>
    <w:rsid w:val="00707D28"/>
    <w:rsid w:val="00707DE5"/>
    <w:rsid w:val="00707E63"/>
    <w:rsid w:val="00707EB3"/>
    <w:rsid w:val="007101D1"/>
    <w:rsid w:val="00710520"/>
    <w:rsid w:val="00710564"/>
    <w:rsid w:val="00710777"/>
    <w:rsid w:val="007107C3"/>
    <w:rsid w:val="0071081C"/>
    <w:rsid w:val="00710F49"/>
    <w:rsid w:val="007110EB"/>
    <w:rsid w:val="00711507"/>
    <w:rsid w:val="007118A3"/>
    <w:rsid w:val="00711AE6"/>
    <w:rsid w:val="007120D5"/>
    <w:rsid w:val="007123C0"/>
    <w:rsid w:val="00712668"/>
    <w:rsid w:val="0071307C"/>
    <w:rsid w:val="00713283"/>
    <w:rsid w:val="007132E2"/>
    <w:rsid w:val="00713625"/>
    <w:rsid w:val="007138E3"/>
    <w:rsid w:val="007140ED"/>
    <w:rsid w:val="00714358"/>
    <w:rsid w:val="0071452C"/>
    <w:rsid w:val="00714897"/>
    <w:rsid w:val="00714A7B"/>
    <w:rsid w:val="00714B15"/>
    <w:rsid w:val="00714B84"/>
    <w:rsid w:val="00714C85"/>
    <w:rsid w:val="00714D57"/>
    <w:rsid w:val="00715433"/>
    <w:rsid w:val="00716155"/>
    <w:rsid w:val="0071649A"/>
    <w:rsid w:val="00716D67"/>
    <w:rsid w:val="00716F4C"/>
    <w:rsid w:val="00716F57"/>
    <w:rsid w:val="00716FCC"/>
    <w:rsid w:val="0071730B"/>
    <w:rsid w:val="00717583"/>
    <w:rsid w:val="007176D4"/>
    <w:rsid w:val="00717984"/>
    <w:rsid w:val="00717FFE"/>
    <w:rsid w:val="0072007D"/>
    <w:rsid w:val="007206FC"/>
    <w:rsid w:val="00720913"/>
    <w:rsid w:val="00721101"/>
    <w:rsid w:val="007212BE"/>
    <w:rsid w:val="00721351"/>
    <w:rsid w:val="007216E6"/>
    <w:rsid w:val="007217C7"/>
    <w:rsid w:val="00721847"/>
    <w:rsid w:val="00722FBA"/>
    <w:rsid w:val="00723107"/>
    <w:rsid w:val="0072346B"/>
    <w:rsid w:val="00723533"/>
    <w:rsid w:val="0072379B"/>
    <w:rsid w:val="00723A17"/>
    <w:rsid w:val="00723A2C"/>
    <w:rsid w:val="00723C09"/>
    <w:rsid w:val="00723C1E"/>
    <w:rsid w:val="00724741"/>
    <w:rsid w:val="007248A5"/>
    <w:rsid w:val="007248BD"/>
    <w:rsid w:val="00724974"/>
    <w:rsid w:val="007249A3"/>
    <w:rsid w:val="007249CE"/>
    <w:rsid w:val="00724BBB"/>
    <w:rsid w:val="00724C91"/>
    <w:rsid w:val="00724E24"/>
    <w:rsid w:val="00725011"/>
    <w:rsid w:val="00725510"/>
    <w:rsid w:val="0072553D"/>
    <w:rsid w:val="007255DA"/>
    <w:rsid w:val="007257A5"/>
    <w:rsid w:val="00725899"/>
    <w:rsid w:val="00725AEB"/>
    <w:rsid w:val="00725CFE"/>
    <w:rsid w:val="0072623E"/>
    <w:rsid w:val="00726298"/>
    <w:rsid w:val="0072637E"/>
    <w:rsid w:val="0072644C"/>
    <w:rsid w:val="007267F4"/>
    <w:rsid w:val="00726C3D"/>
    <w:rsid w:val="00726C9D"/>
    <w:rsid w:val="00727057"/>
    <w:rsid w:val="0072763E"/>
    <w:rsid w:val="00727695"/>
    <w:rsid w:val="007277A5"/>
    <w:rsid w:val="007277D4"/>
    <w:rsid w:val="00727B6F"/>
    <w:rsid w:val="00727B7E"/>
    <w:rsid w:val="0073025D"/>
    <w:rsid w:val="00730538"/>
    <w:rsid w:val="0073062D"/>
    <w:rsid w:val="00730BC4"/>
    <w:rsid w:val="00730C0B"/>
    <w:rsid w:val="00730E9D"/>
    <w:rsid w:val="00731196"/>
    <w:rsid w:val="0073127A"/>
    <w:rsid w:val="00731850"/>
    <w:rsid w:val="00731B16"/>
    <w:rsid w:val="00731E36"/>
    <w:rsid w:val="00731EEE"/>
    <w:rsid w:val="00732970"/>
    <w:rsid w:val="00732ECF"/>
    <w:rsid w:val="007331CF"/>
    <w:rsid w:val="0073327B"/>
    <w:rsid w:val="00733404"/>
    <w:rsid w:val="007334D0"/>
    <w:rsid w:val="00733712"/>
    <w:rsid w:val="00733796"/>
    <w:rsid w:val="0073382F"/>
    <w:rsid w:val="00733C18"/>
    <w:rsid w:val="00733C43"/>
    <w:rsid w:val="00733D4B"/>
    <w:rsid w:val="0073465E"/>
    <w:rsid w:val="007346CF"/>
    <w:rsid w:val="00734822"/>
    <w:rsid w:val="00734CF5"/>
    <w:rsid w:val="00734D5D"/>
    <w:rsid w:val="00734EFC"/>
    <w:rsid w:val="0073502B"/>
    <w:rsid w:val="007352B6"/>
    <w:rsid w:val="00735310"/>
    <w:rsid w:val="007354DE"/>
    <w:rsid w:val="007355FF"/>
    <w:rsid w:val="00736107"/>
    <w:rsid w:val="0073658B"/>
    <w:rsid w:val="00736656"/>
    <w:rsid w:val="00736C6D"/>
    <w:rsid w:val="00736EFC"/>
    <w:rsid w:val="0073702C"/>
    <w:rsid w:val="007372BD"/>
    <w:rsid w:val="0073738F"/>
    <w:rsid w:val="00737477"/>
    <w:rsid w:val="0073749A"/>
    <w:rsid w:val="007374BE"/>
    <w:rsid w:val="007376F5"/>
    <w:rsid w:val="007379F4"/>
    <w:rsid w:val="00737CAB"/>
    <w:rsid w:val="00737FFC"/>
    <w:rsid w:val="007402C8"/>
    <w:rsid w:val="007405F4"/>
    <w:rsid w:val="00740987"/>
    <w:rsid w:val="00740C67"/>
    <w:rsid w:val="00740E6D"/>
    <w:rsid w:val="00740F33"/>
    <w:rsid w:val="00741146"/>
    <w:rsid w:val="0074136E"/>
    <w:rsid w:val="007415CF"/>
    <w:rsid w:val="00741736"/>
    <w:rsid w:val="00741BB5"/>
    <w:rsid w:val="00741D2C"/>
    <w:rsid w:val="007420CD"/>
    <w:rsid w:val="0074226B"/>
    <w:rsid w:val="00742386"/>
    <w:rsid w:val="00742536"/>
    <w:rsid w:val="00742596"/>
    <w:rsid w:val="007425D3"/>
    <w:rsid w:val="00742946"/>
    <w:rsid w:val="00742C23"/>
    <w:rsid w:val="00742DE6"/>
    <w:rsid w:val="0074384C"/>
    <w:rsid w:val="007439B9"/>
    <w:rsid w:val="00743B3C"/>
    <w:rsid w:val="00743F6D"/>
    <w:rsid w:val="00743FE8"/>
    <w:rsid w:val="0074411F"/>
    <w:rsid w:val="007441E4"/>
    <w:rsid w:val="007446B6"/>
    <w:rsid w:val="00744788"/>
    <w:rsid w:val="007448BE"/>
    <w:rsid w:val="00744AF0"/>
    <w:rsid w:val="00744B31"/>
    <w:rsid w:val="00744BAC"/>
    <w:rsid w:val="00744CB6"/>
    <w:rsid w:val="00744D28"/>
    <w:rsid w:val="00745707"/>
    <w:rsid w:val="007458E0"/>
    <w:rsid w:val="00745F72"/>
    <w:rsid w:val="007465AC"/>
    <w:rsid w:val="00746629"/>
    <w:rsid w:val="00746B75"/>
    <w:rsid w:val="00746D58"/>
    <w:rsid w:val="00746E55"/>
    <w:rsid w:val="0074709C"/>
    <w:rsid w:val="007478A1"/>
    <w:rsid w:val="0074792D"/>
    <w:rsid w:val="00747D16"/>
    <w:rsid w:val="00747E18"/>
    <w:rsid w:val="00750236"/>
    <w:rsid w:val="007505E4"/>
    <w:rsid w:val="00750719"/>
    <w:rsid w:val="007510C7"/>
    <w:rsid w:val="007515B7"/>
    <w:rsid w:val="007518FF"/>
    <w:rsid w:val="00751BCC"/>
    <w:rsid w:val="00751C8D"/>
    <w:rsid w:val="00751D32"/>
    <w:rsid w:val="00751D4D"/>
    <w:rsid w:val="00752136"/>
    <w:rsid w:val="007521DF"/>
    <w:rsid w:val="00752286"/>
    <w:rsid w:val="0075272A"/>
    <w:rsid w:val="00752AA7"/>
    <w:rsid w:val="00752B8B"/>
    <w:rsid w:val="00753D25"/>
    <w:rsid w:val="00754407"/>
    <w:rsid w:val="00754548"/>
    <w:rsid w:val="00754779"/>
    <w:rsid w:val="007548C4"/>
    <w:rsid w:val="00755C9B"/>
    <w:rsid w:val="007562E5"/>
    <w:rsid w:val="007564AF"/>
    <w:rsid w:val="00756786"/>
    <w:rsid w:val="00756A00"/>
    <w:rsid w:val="00756DDA"/>
    <w:rsid w:val="00757189"/>
    <w:rsid w:val="007571C5"/>
    <w:rsid w:val="00757435"/>
    <w:rsid w:val="0075767A"/>
    <w:rsid w:val="00757695"/>
    <w:rsid w:val="00757985"/>
    <w:rsid w:val="00757A8D"/>
    <w:rsid w:val="00760424"/>
    <w:rsid w:val="00760579"/>
    <w:rsid w:val="00760A8D"/>
    <w:rsid w:val="00760C32"/>
    <w:rsid w:val="00760C4E"/>
    <w:rsid w:val="00760E0D"/>
    <w:rsid w:val="007611E9"/>
    <w:rsid w:val="0076143C"/>
    <w:rsid w:val="0076159C"/>
    <w:rsid w:val="0076183A"/>
    <w:rsid w:val="007619A9"/>
    <w:rsid w:val="00761BDA"/>
    <w:rsid w:val="007624BF"/>
    <w:rsid w:val="00762675"/>
    <w:rsid w:val="00762857"/>
    <w:rsid w:val="00762C30"/>
    <w:rsid w:val="00762D55"/>
    <w:rsid w:val="00762E27"/>
    <w:rsid w:val="00762E86"/>
    <w:rsid w:val="007633B2"/>
    <w:rsid w:val="007633E9"/>
    <w:rsid w:val="0076364D"/>
    <w:rsid w:val="00763705"/>
    <w:rsid w:val="00763989"/>
    <w:rsid w:val="00763B3E"/>
    <w:rsid w:val="00763C19"/>
    <w:rsid w:val="00763EE5"/>
    <w:rsid w:val="007645D9"/>
    <w:rsid w:val="00764630"/>
    <w:rsid w:val="007647EB"/>
    <w:rsid w:val="007648C7"/>
    <w:rsid w:val="00764A0D"/>
    <w:rsid w:val="00764A47"/>
    <w:rsid w:val="00764C65"/>
    <w:rsid w:val="007651AD"/>
    <w:rsid w:val="00765F54"/>
    <w:rsid w:val="007669ED"/>
    <w:rsid w:val="00766B8C"/>
    <w:rsid w:val="00766D64"/>
    <w:rsid w:val="0076746A"/>
    <w:rsid w:val="007677E9"/>
    <w:rsid w:val="0076787F"/>
    <w:rsid w:val="00767A12"/>
    <w:rsid w:val="00767BF4"/>
    <w:rsid w:val="007705F7"/>
    <w:rsid w:val="007709AA"/>
    <w:rsid w:val="00770CF2"/>
    <w:rsid w:val="0077109B"/>
    <w:rsid w:val="00771498"/>
    <w:rsid w:val="007715A2"/>
    <w:rsid w:val="007717F7"/>
    <w:rsid w:val="007719FC"/>
    <w:rsid w:val="00771B54"/>
    <w:rsid w:val="00771D00"/>
    <w:rsid w:val="007720D8"/>
    <w:rsid w:val="007723A2"/>
    <w:rsid w:val="007724F7"/>
    <w:rsid w:val="007725BB"/>
    <w:rsid w:val="0077328B"/>
    <w:rsid w:val="00773E45"/>
    <w:rsid w:val="00773E91"/>
    <w:rsid w:val="00774227"/>
    <w:rsid w:val="00774407"/>
    <w:rsid w:val="0077460B"/>
    <w:rsid w:val="0077520A"/>
    <w:rsid w:val="0077537F"/>
    <w:rsid w:val="007757B2"/>
    <w:rsid w:val="00775AD8"/>
    <w:rsid w:val="00775FB1"/>
    <w:rsid w:val="007765AD"/>
    <w:rsid w:val="00776699"/>
    <w:rsid w:val="00776A92"/>
    <w:rsid w:val="00776B5C"/>
    <w:rsid w:val="00776BB9"/>
    <w:rsid w:val="0077708C"/>
    <w:rsid w:val="00777930"/>
    <w:rsid w:val="00777DE4"/>
    <w:rsid w:val="00777E5F"/>
    <w:rsid w:val="00777EDA"/>
    <w:rsid w:val="0078027F"/>
    <w:rsid w:val="00780CBC"/>
    <w:rsid w:val="00781BE0"/>
    <w:rsid w:val="00782132"/>
    <w:rsid w:val="007822B4"/>
    <w:rsid w:val="007826CC"/>
    <w:rsid w:val="0078288B"/>
    <w:rsid w:val="00782BA5"/>
    <w:rsid w:val="00782E08"/>
    <w:rsid w:val="00782E5F"/>
    <w:rsid w:val="00782EAB"/>
    <w:rsid w:val="00782F05"/>
    <w:rsid w:val="007830E7"/>
    <w:rsid w:val="007833FB"/>
    <w:rsid w:val="0078373F"/>
    <w:rsid w:val="00783819"/>
    <w:rsid w:val="00783A08"/>
    <w:rsid w:val="00783E3E"/>
    <w:rsid w:val="007840BE"/>
    <w:rsid w:val="007848CF"/>
    <w:rsid w:val="00784C31"/>
    <w:rsid w:val="00784EFE"/>
    <w:rsid w:val="00784F7F"/>
    <w:rsid w:val="00785355"/>
    <w:rsid w:val="0078535D"/>
    <w:rsid w:val="007859B9"/>
    <w:rsid w:val="00785A0E"/>
    <w:rsid w:val="00785AE7"/>
    <w:rsid w:val="00785C63"/>
    <w:rsid w:val="007862B4"/>
    <w:rsid w:val="0078646A"/>
    <w:rsid w:val="00786608"/>
    <w:rsid w:val="007866DE"/>
    <w:rsid w:val="007868A1"/>
    <w:rsid w:val="007869ED"/>
    <w:rsid w:val="00787302"/>
    <w:rsid w:val="00787870"/>
    <w:rsid w:val="00787F45"/>
    <w:rsid w:val="007902E9"/>
    <w:rsid w:val="0079067D"/>
    <w:rsid w:val="00790A7C"/>
    <w:rsid w:val="00790DE6"/>
    <w:rsid w:val="00791111"/>
    <w:rsid w:val="007912F4"/>
    <w:rsid w:val="00791312"/>
    <w:rsid w:val="00791496"/>
    <w:rsid w:val="00791E74"/>
    <w:rsid w:val="007921BB"/>
    <w:rsid w:val="00792A44"/>
    <w:rsid w:val="00792D52"/>
    <w:rsid w:val="0079380E"/>
    <w:rsid w:val="007938F3"/>
    <w:rsid w:val="00793D90"/>
    <w:rsid w:val="007942B1"/>
    <w:rsid w:val="00794304"/>
    <w:rsid w:val="00794307"/>
    <w:rsid w:val="007946AE"/>
    <w:rsid w:val="00794919"/>
    <w:rsid w:val="00794D7B"/>
    <w:rsid w:val="00795159"/>
    <w:rsid w:val="00795EBE"/>
    <w:rsid w:val="0079694B"/>
    <w:rsid w:val="007969E0"/>
    <w:rsid w:val="00796D1A"/>
    <w:rsid w:val="00796DD5"/>
    <w:rsid w:val="0079732A"/>
    <w:rsid w:val="007973A0"/>
    <w:rsid w:val="007973F1"/>
    <w:rsid w:val="00797499"/>
    <w:rsid w:val="007976F2"/>
    <w:rsid w:val="00797942"/>
    <w:rsid w:val="00797DA9"/>
    <w:rsid w:val="007A0210"/>
    <w:rsid w:val="007A03D4"/>
    <w:rsid w:val="007A0799"/>
    <w:rsid w:val="007A0E36"/>
    <w:rsid w:val="007A122D"/>
    <w:rsid w:val="007A137D"/>
    <w:rsid w:val="007A16BD"/>
    <w:rsid w:val="007A19B7"/>
    <w:rsid w:val="007A1A89"/>
    <w:rsid w:val="007A1D82"/>
    <w:rsid w:val="007A27F3"/>
    <w:rsid w:val="007A2DA2"/>
    <w:rsid w:val="007A30F1"/>
    <w:rsid w:val="007A313C"/>
    <w:rsid w:val="007A318D"/>
    <w:rsid w:val="007A3281"/>
    <w:rsid w:val="007A348B"/>
    <w:rsid w:val="007A39FC"/>
    <w:rsid w:val="007A3D41"/>
    <w:rsid w:val="007A4098"/>
    <w:rsid w:val="007A43CA"/>
    <w:rsid w:val="007A468D"/>
    <w:rsid w:val="007A46A0"/>
    <w:rsid w:val="007A5085"/>
    <w:rsid w:val="007A5285"/>
    <w:rsid w:val="007A5665"/>
    <w:rsid w:val="007A58E7"/>
    <w:rsid w:val="007A5E40"/>
    <w:rsid w:val="007A6046"/>
    <w:rsid w:val="007A6135"/>
    <w:rsid w:val="007A68BB"/>
    <w:rsid w:val="007A6B02"/>
    <w:rsid w:val="007A7164"/>
    <w:rsid w:val="007A779D"/>
    <w:rsid w:val="007A78A2"/>
    <w:rsid w:val="007A7923"/>
    <w:rsid w:val="007A7BAE"/>
    <w:rsid w:val="007B051D"/>
    <w:rsid w:val="007B0753"/>
    <w:rsid w:val="007B10E2"/>
    <w:rsid w:val="007B161A"/>
    <w:rsid w:val="007B1678"/>
    <w:rsid w:val="007B17E1"/>
    <w:rsid w:val="007B1BAF"/>
    <w:rsid w:val="007B250D"/>
    <w:rsid w:val="007B2778"/>
    <w:rsid w:val="007B29D2"/>
    <w:rsid w:val="007B29E4"/>
    <w:rsid w:val="007B2B13"/>
    <w:rsid w:val="007B34CC"/>
    <w:rsid w:val="007B36A9"/>
    <w:rsid w:val="007B391F"/>
    <w:rsid w:val="007B3B74"/>
    <w:rsid w:val="007B3FE8"/>
    <w:rsid w:val="007B3FEF"/>
    <w:rsid w:val="007B40A3"/>
    <w:rsid w:val="007B4192"/>
    <w:rsid w:val="007B44DA"/>
    <w:rsid w:val="007B4762"/>
    <w:rsid w:val="007B4C15"/>
    <w:rsid w:val="007B52B3"/>
    <w:rsid w:val="007B5352"/>
    <w:rsid w:val="007B563C"/>
    <w:rsid w:val="007B575A"/>
    <w:rsid w:val="007B58C9"/>
    <w:rsid w:val="007B5E49"/>
    <w:rsid w:val="007B640C"/>
    <w:rsid w:val="007B6494"/>
    <w:rsid w:val="007B68E6"/>
    <w:rsid w:val="007B6BB6"/>
    <w:rsid w:val="007B6BB8"/>
    <w:rsid w:val="007B70E7"/>
    <w:rsid w:val="007B74A6"/>
    <w:rsid w:val="007B7856"/>
    <w:rsid w:val="007B7B65"/>
    <w:rsid w:val="007B7E8C"/>
    <w:rsid w:val="007C00B2"/>
    <w:rsid w:val="007C0B1C"/>
    <w:rsid w:val="007C0D96"/>
    <w:rsid w:val="007C0FFD"/>
    <w:rsid w:val="007C1027"/>
    <w:rsid w:val="007C191F"/>
    <w:rsid w:val="007C1A52"/>
    <w:rsid w:val="007C1BC9"/>
    <w:rsid w:val="007C215F"/>
    <w:rsid w:val="007C217F"/>
    <w:rsid w:val="007C229A"/>
    <w:rsid w:val="007C2D86"/>
    <w:rsid w:val="007C383D"/>
    <w:rsid w:val="007C3A6A"/>
    <w:rsid w:val="007C3DC8"/>
    <w:rsid w:val="007C4100"/>
    <w:rsid w:val="007C413E"/>
    <w:rsid w:val="007C420C"/>
    <w:rsid w:val="007C4454"/>
    <w:rsid w:val="007C45F8"/>
    <w:rsid w:val="007C4CE8"/>
    <w:rsid w:val="007C4DC0"/>
    <w:rsid w:val="007C57CD"/>
    <w:rsid w:val="007C57EC"/>
    <w:rsid w:val="007C59D9"/>
    <w:rsid w:val="007C60F6"/>
    <w:rsid w:val="007C675F"/>
    <w:rsid w:val="007C678C"/>
    <w:rsid w:val="007C6910"/>
    <w:rsid w:val="007C696D"/>
    <w:rsid w:val="007C6C7A"/>
    <w:rsid w:val="007C6CD5"/>
    <w:rsid w:val="007C744E"/>
    <w:rsid w:val="007C7827"/>
    <w:rsid w:val="007C79F0"/>
    <w:rsid w:val="007C7DE4"/>
    <w:rsid w:val="007C7DED"/>
    <w:rsid w:val="007C7ED5"/>
    <w:rsid w:val="007C7F9A"/>
    <w:rsid w:val="007D03A6"/>
    <w:rsid w:val="007D065D"/>
    <w:rsid w:val="007D08C6"/>
    <w:rsid w:val="007D0AB6"/>
    <w:rsid w:val="007D0AD9"/>
    <w:rsid w:val="007D0E60"/>
    <w:rsid w:val="007D112D"/>
    <w:rsid w:val="007D1181"/>
    <w:rsid w:val="007D196A"/>
    <w:rsid w:val="007D1A6B"/>
    <w:rsid w:val="007D1B99"/>
    <w:rsid w:val="007D254F"/>
    <w:rsid w:val="007D26BC"/>
    <w:rsid w:val="007D27AB"/>
    <w:rsid w:val="007D28F3"/>
    <w:rsid w:val="007D2D5E"/>
    <w:rsid w:val="007D3031"/>
    <w:rsid w:val="007D3427"/>
    <w:rsid w:val="007D3816"/>
    <w:rsid w:val="007D38E0"/>
    <w:rsid w:val="007D3DF1"/>
    <w:rsid w:val="007D40EB"/>
    <w:rsid w:val="007D4230"/>
    <w:rsid w:val="007D4734"/>
    <w:rsid w:val="007D4E49"/>
    <w:rsid w:val="007D4FC9"/>
    <w:rsid w:val="007D64DF"/>
    <w:rsid w:val="007D6820"/>
    <w:rsid w:val="007D688D"/>
    <w:rsid w:val="007D6A47"/>
    <w:rsid w:val="007D6CF4"/>
    <w:rsid w:val="007D6F02"/>
    <w:rsid w:val="007D6FE3"/>
    <w:rsid w:val="007D7188"/>
    <w:rsid w:val="007D7507"/>
    <w:rsid w:val="007D7954"/>
    <w:rsid w:val="007E04C2"/>
    <w:rsid w:val="007E11B3"/>
    <w:rsid w:val="007E1661"/>
    <w:rsid w:val="007E17B7"/>
    <w:rsid w:val="007E1820"/>
    <w:rsid w:val="007E1CFA"/>
    <w:rsid w:val="007E1DF1"/>
    <w:rsid w:val="007E1FF4"/>
    <w:rsid w:val="007E2050"/>
    <w:rsid w:val="007E226D"/>
    <w:rsid w:val="007E2491"/>
    <w:rsid w:val="007E24EB"/>
    <w:rsid w:val="007E2EA5"/>
    <w:rsid w:val="007E31D9"/>
    <w:rsid w:val="007E3258"/>
    <w:rsid w:val="007E335B"/>
    <w:rsid w:val="007E3E2E"/>
    <w:rsid w:val="007E3FE5"/>
    <w:rsid w:val="007E42E3"/>
    <w:rsid w:val="007E439D"/>
    <w:rsid w:val="007E4720"/>
    <w:rsid w:val="007E4881"/>
    <w:rsid w:val="007E4BC3"/>
    <w:rsid w:val="007E4E7D"/>
    <w:rsid w:val="007E51ED"/>
    <w:rsid w:val="007E521E"/>
    <w:rsid w:val="007E5632"/>
    <w:rsid w:val="007E5702"/>
    <w:rsid w:val="007E59AC"/>
    <w:rsid w:val="007E5A3B"/>
    <w:rsid w:val="007E5B1B"/>
    <w:rsid w:val="007E6607"/>
    <w:rsid w:val="007E71C6"/>
    <w:rsid w:val="007E772E"/>
    <w:rsid w:val="007E77B9"/>
    <w:rsid w:val="007E7B51"/>
    <w:rsid w:val="007F0055"/>
    <w:rsid w:val="007F0B89"/>
    <w:rsid w:val="007F0E77"/>
    <w:rsid w:val="007F134D"/>
    <w:rsid w:val="007F2BE0"/>
    <w:rsid w:val="007F2EBC"/>
    <w:rsid w:val="007F3078"/>
    <w:rsid w:val="007F32BF"/>
    <w:rsid w:val="007F3BBE"/>
    <w:rsid w:val="007F3D39"/>
    <w:rsid w:val="007F3E1A"/>
    <w:rsid w:val="007F407C"/>
    <w:rsid w:val="007F58D4"/>
    <w:rsid w:val="007F5A52"/>
    <w:rsid w:val="007F5B05"/>
    <w:rsid w:val="007F5EB8"/>
    <w:rsid w:val="007F6155"/>
    <w:rsid w:val="007F6232"/>
    <w:rsid w:val="007F684F"/>
    <w:rsid w:val="007F6ADE"/>
    <w:rsid w:val="007F6EC5"/>
    <w:rsid w:val="007F6ECA"/>
    <w:rsid w:val="007F70A9"/>
    <w:rsid w:val="007F7150"/>
    <w:rsid w:val="007F75F3"/>
    <w:rsid w:val="007F7966"/>
    <w:rsid w:val="0080012C"/>
    <w:rsid w:val="0080038F"/>
    <w:rsid w:val="00800606"/>
    <w:rsid w:val="00800783"/>
    <w:rsid w:val="00800A9D"/>
    <w:rsid w:val="00800CC8"/>
    <w:rsid w:val="00800EDB"/>
    <w:rsid w:val="0080130C"/>
    <w:rsid w:val="00801636"/>
    <w:rsid w:val="00801743"/>
    <w:rsid w:val="0080186E"/>
    <w:rsid w:val="00801A8C"/>
    <w:rsid w:val="00802116"/>
    <w:rsid w:val="00802A74"/>
    <w:rsid w:val="00802D45"/>
    <w:rsid w:val="0080334B"/>
    <w:rsid w:val="00803420"/>
    <w:rsid w:val="008035B9"/>
    <w:rsid w:val="008035BE"/>
    <w:rsid w:val="008035BF"/>
    <w:rsid w:val="0080368D"/>
    <w:rsid w:val="00803FFD"/>
    <w:rsid w:val="00804315"/>
    <w:rsid w:val="0080453F"/>
    <w:rsid w:val="00804683"/>
    <w:rsid w:val="008049F2"/>
    <w:rsid w:val="00804CDA"/>
    <w:rsid w:val="00804D93"/>
    <w:rsid w:val="00804F25"/>
    <w:rsid w:val="0080525B"/>
    <w:rsid w:val="0080525E"/>
    <w:rsid w:val="008053CA"/>
    <w:rsid w:val="00805581"/>
    <w:rsid w:val="008058F4"/>
    <w:rsid w:val="00805A62"/>
    <w:rsid w:val="00805B6C"/>
    <w:rsid w:val="00806199"/>
    <w:rsid w:val="00806379"/>
    <w:rsid w:val="00806878"/>
    <w:rsid w:val="00806F18"/>
    <w:rsid w:val="00807463"/>
    <w:rsid w:val="0080776C"/>
    <w:rsid w:val="00807952"/>
    <w:rsid w:val="00807BBB"/>
    <w:rsid w:val="00807C50"/>
    <w:rsid w:val="00807ED0"/>
    <w:rsid w:val="00807FFD"/>
    <w:rsid w:val="008100B4"/>
    <w:rsid w:val="008102DE"/>
    <w:rsid w:val="0081065E"/>
    <w:rsid w:val="0081075A"/>
    <w:rsid w:val="008107F1"/>
    <w:rsid w:val="0081098D"/>
    <w:rsid w:val="00810DEE"/>
    <w:rsid w:val="00810F2C"/>
    <w:rsid w:val="00811256"/>
    <w:rsid w:val="0081138E"/>
    <w:rsid w:val="00811562"/>
    <w:rsid w:val="00811683"/>
    <w:rsid w:val="008119C5"/>
    <w:rsid w:val="00812C02"/>
    <w:rsid w:val="00812E72"/>
    <w:rsid w:val="00813220"/>
    <w:rsid w:val="00813299"/>
    <w:rsid w:val="008134C0"/>
    <w:rsid w:val="0081354E"/>
    <w:rsid w:val="008136AC"/>
    <w:rsid w:val="00813AC6"/>
    <w:rsid w:val="0081401B"/>
    <w:rsid w:val="008142C5"/>
    <w:rsid w:val="00814A9A"/>
    <w:rsid w:val="00814C4C"/>
    <w:rsid w:val="008156E2"/>
    <w:rsid w:val="00815788"/>
    <w:rsid w:val="00815BDF"/>
    <w:rsid w:val="00815C50"/>
    <w:rsid w:val="00815CDD"/>
    <w:rsid w:val="00815E4B"/>
    <w:rsid w:val="008163A6"/>
    <w:rsid w:val="00816A0C"/>
    <w:rsid w:val="00816A92"/>
    <w:rsid w:val="00816DA6"/>
    <w:rsid w:val="00817009"/>
    <w:rsid w:val="0081767C"/>
    <w:rsid w:val="00817B94"/>
    <w:rsid w:val="00817C0B"/>
    <w:rsid w:val="00820013"/>
    <w:rsid w:val="008205F6"/>
    <w:rsid w:val="00820734"/>
    <w:rsid w:val="00820E98"/>
    <w:rsid w:val="00821AAA"/>
    <w:rsid w:val="00821B64"/>
    <w:rsid w:val="00821E76"/>
    <w:rsid w:val="00821EB7"/>
    <w:rsid w:val="00822253"/>
    <w:rsid w:val="0082239A"/>
    <w:rsid w:val="00822560"/>
    <w:rsid w:val="008228E6"/>
    <w:rsid w:val="00822E12"/>
    <w:rsid w:val="00823992"/>
    <w:rsid w:val="0082400B"/>
    <w:rsid w:val="008244ED"/>
    <w:rsid w:val="00824579"/>
    <w:rsid w:val="00824612"/>
    <w:rsid w:val="008247FF"/>
    <w:rsid w:val="008249BB"/>
    <w:rsid w:val="00824E8A"/>
    <w:rsid w:val="00825567"/>
    <w:rsid w:val="00825A16"/>
    <w:rsid w:val="0082626B"/>
    <w:rsid w:val="00826C9B"/>
    <w:rsid w:val="0082735C"/>
    <w:rsid w:val="00827533"/>
    <w:rsid w:val="008276D9"/>
    <w:rsid w:val="008276E9"/>
    <w:rsid w:val="00827E3C"/>
    <w:rsid w:val="00827EF0"/>
    <w:rsid w:val="00830305"/>
    <w:rsid w:val="0083099E"/>
    <w:rsid w:val="00830F38"/>
    <w:rsid w:val="00831560"/>
    <w:rsid w:val="00831AA3"/>
    <w:rsid w:val="00831E96"/>
    <w:rsid w:val="008320B3"/>
    <w:rsid w:val="0083214A"/>
    <w:rsid w:val="008324F5"/>
    <w:rsid w:val="00832BFA"/>
    <w:rsid w:val="00832C64"/>
    <w:rsid w:val="00832F40"/>
    <w:rsid w:val="008330DE"/>
    <w:rsid w:val="00833296"/>
    <w:rsid w:val="0083337B"/>
    <w:rsid w:val="008335E1"/>
    <w:rsid w:val="0083375F"/>
    <w:rsid w:val="00833A43"/>
    <w:rsid w:val="00834A27"/>
    <w:rsid w:val="008354FD"/>
    <w:rsid w:val="008355AF"/>
    <w:rsid w:val="008355C6"/>
    <w:rsid w:val="0083620F"/>
    <w:rsid w:val="0083634C"/>
    <w:rsid w:val="0083650F"/>
    <w:rsid w:val="00836866"/>
    <w:rsid w:val="008368C7"/>
    <w:rsid w:val="0083698F"/>
    <w:rsid w:val="00836A6D"/>
    <w:rsid w:val="00837005"/>
    <w:rsid w:val="00837569"/>
    <w:rsid w:val="0083762C"/>
    <w:rsid w:val="00837C9C"/>
    <w:rsid w:val="00837CAD"/>
    <w:rsid w:val="00837D47"/>
    <w:rsid w:val="00837E2E"/>
    <w:rsid w:val="008401EE"/>
    <w:rsid w:val="008402EB"/>
    <w:rsid w:val="008403A1"/>
    <w:rsid w:val="008403E0"/>
    <w:rsid w:val="0084044A"/>
    <w:rsid w:val="008407E7"/>
    <w:rsid w:val="00840B25"/>
    <w:rsid w:val="008411DD"/>
    <w:rsid w:val="00842422"/>
    <w:rsid w:val="00842538"/>
    <w:rsid w:val="008428D6"/>
    <w:rsid w:val="008428FC"/>
    <w:rsid w:val="00842A6A"/>
    <w:rsid w:val="00842B81"/>
    <w:rsid w:val="0084323D"/>
    <w:rsid w:val="008436DD"/>
    <w:rsid w:val="00843AC2"/>
    <w:rsid w:val="00843D53"/>
    <w:rsid w:val="008442E8"/>
    <w:rsid w:val="00844389"/>
    <w:rsid w:val="0084459D"/>
    <w:rsid w:val="00844A64"/>
    <w:rsid w:val="00844B93"/>
    <w:rsid w:val="008456E5"/>
    <w:rsid w:val="0084578E"/>
    <w:rsid w:val="00845FB7"/>
    <w:rsid w:val="00846098"/>
    <w:rsid w:val="0084618C"/>
    <w:rsid w:val="00846576"/>
    <w:rsid w:val="00846608"/>
    <w:rsid w:val="0084675E"/>
    <w:rsid w:val="00846BA1"/>
    <w:rsid w:val="00846CB0"/>
    <w:rsid w:val="00846F7D"/>
    <w:rsid w:val="008470A6"/>
    <w:rsid w:val="00847961"/>
    <w:rsid w:val="00847A51"/>
    <w:rsid w:val="00850821"/>
    <w:rsid w:val="00850AE8"/>
    <w:rsid w:val="00850BFC"/>
    <w:rsid w:val="00850EC6"/>
    <w:rsid w:val="00851051"/>
    <w:rsid w:val="00851C81"/>
    <w:rsid w:val="00851E40"/>
    <w:rsid w:val="00852036"/>
    <w:rsid w:val="00852257"/>
    <w:rsid w:val="0085264C"/>
    <w:rsid w:val="00852948"/>
    <w:rsid w:val="00852964"/>
    <w:rsid w:val="00852FDE"/>
    <w:rsid w:val="008532BD"/>
    <w:rsid w:val="008537AC"/>
    <w:rsid w:val="00853B7B"/>
    <w:rsid w:val="008541AB"/>
    <w:rsid w:val="00854B8C"/>
    <w:rsid w:val="008552E8"/>
    <w:rsid w:val="00855490"/>
    <w:rsid w:val="00855A78"/>
    <w:rsid w:val="00856F78"/>
    <w:rsid w:val="008571AB"/>
    <w:rsid w:val="008576CB"/>
    <w:rsid w:val="00860056"/>
    <w:rsid w:val="0086049C"/>
    <w:rsid w:val="00860553"/>
    <w:rsid w:val="00860831"/>
    <w:rsid w:val="0086110B"/>
    <w:rsid w:val="00861444"/>
    <w:rsid w:val="008617B5"/>
    <w:rsid w:val="008617CF"/>
    <w:rsid w:val="00861827"/>
    <w:rsid w:val="00861EB9"/>
    <w:rsid w:val="00862009"/>
    <w:rsid w:val="0086203C"/>
    <w:rsid w:val="00862B5D"/>
    <w:rsid w:val="0086301A"/>
    <w:rsid w:val="0086309C"/>
    <w:rsid w:val="0086346C"/>
    <w:rsid w:val="008636B7"/>
    <w:rsid w:val="0086421C"/>
    <w:rsid w:val="0086468E"/>
    <w:rsid w:val="00864764"/>
    <w:rsid w:val="008648DE"/>
    <w:rsid w:val="00864C2E"/>
    <w:rsid w:val="00865348"/>
    <w:rsid w:val="00865E29"/>
    <w:rsid w:val="0086657A"/>
    <w:rsid w:val="008668FD"/>
    <w:rsid w:val="00866A1E"/>
    <w:rsid w:val="00866A29"/>
    <w:rsid w:val="00866B7C"/>
    <w:rsid w:val="00866BEA"/>
    <w:rsid w:val="00866E31"/>
    <w:rsid w:val="00866F49"/>
    <w:rsid w:val="008671B8"/>
    <w:rsid w:val="0086744F"/>
    <w:rsid w:val="00867808"/>
    <w:rsid w:val="00867B9A"/>
    <w:rsid w:val="00870824"/>
    <w:rsid w:val="00870B74"/>
    <w:rsid w:val="00870D42"/>
    <w:rsid w:val="00870F11"/>
    <w:rsid w:val="008717C9"/>
    <w:rsid w:val="00871EF4"/>
    <w:rsid w:val="0087201A"/>
    <w:rsid w:val="0087212D"/>
    <w:rsid w:val="00872505"/>
    <w:rsid w:val="00872A92"/>
    <w:rsid w:val="00872ACD"/>
    <w:rsid w:val="00873217"/>
    <w:rsid w:val="00873332"/>
    <w:rsid w:val="00873403"/>
    <w:rsid w:val="00873561"/>
    <w:rsid w:val="00873A7A"/>
    <w:rsid w:val="00873F8D"/>
    <w:rsid w:val="00874F38"/>
    <w:rsid w:val="00874F76"/>
    <w:rsid w:val="00875A98"/>
    <w:rsid w:val="0087650F"/>
    <w:rsid w:val="00876BEC"/>
    <w:rsid w:val="00876D47"/>
    <w:rsid w:val="008771E0"/>
    <w:rsid w:val="008771EC"/>
    <w:rsid w:val="008773DE"/>
    <w:rsid w:val="00877655"/>
    <w:rsid w:val="00877737"/>
    <w:rsid w:val="00877791"/>
    <w:rsid w:val="008778F9"/>
    <w:rsid w:val="00877F4A"/>
    <w:rsid w:val="00877FC5"/>
    <w:rsid w:val="00880111"/>
    <w:rsid w:val="00880BD6"/>
    <w:rsid w:val="00880FE2"/>
    <w:rsid w:val="00881623"/>
    <w:rsid w:val="00881C90"/>
    <w:rsid w:val="00881F0B"/>
    <w:rsid w:val="00881FA7"/>
    <w:rsid w:val="00882286"/>
    <w:rsid w:val="008822F9"/>
    <w:rsid w:val="008824E2"/>
    <w:rsid w:val="008829DB"/>
    <w:rsid w:val="00882B39"/>
    <w:rsid w:val="0088312F"/>
    <w:rsid w:val="008834B4"/>
    <w:rsid w:val="0088372B"/>
    <w:rsid w:val="00883A4E"/>
    <w:rsid w:val="00883B80"/>
    <w:rsid w:val="00883BCB"/>
    <w:rsid w:val="00883BDF"/>
    <w:rsid w:val="00883E0E"/>
    <w:rsid w:val="00884585"/>
    <w:rsid w:val="00884A46"/>
    <w:rsid w:val="00884CBC"/>
    <w:rsid w:val="00884D52"/>
    <w:rsid w:val="00884E38"/>
    <w:rsid w:val="00884F8E"/>
    <w:rsid w:val="00885070"/>
    <w:rsid w:val="00885532"/>
    <w:rsid w:val="0088570A"/>
    <w:rsid w:val="00885981"/>
    <w:rsid w:val="00885E25"/>
    <w:rsid w:val="008863D7"/>
    <w:rsid w:val="0088652F"/>
    <w:rsid w:val="00886681"/>
    <w:rsid w:val="0088678C"/>
    <w:rsid w:val="00886B20"/>
    <w:rsid w:val="00886D00"/>
    <w:rsid w:val="008871D3"/>
    <w:rsid w:val="00887D3D"/>
    <w:rsid w:val="00887ED5"/>
    <w:rsid w:val="008903CF"/>
    <w:rsid w:val="00890926"/>
    <w:rsid w:val="00890CB7"/>
    <w:rsid w:val="00890D89"/>
    <w:rsid w:val="00891A96"/>
    <w:rsid w:val="00892292"/>
    <w:rsid w:val="0089253D"/>
    <w:rsid w:val="008925BC"/>
    <w:rsid w:val="008927E8"/>
    <w:rsid w:val="00892D97"/>
    <w:rsid w:val="00892ECF"/>
    <w:rsid w:val="00892EDA"/>
    <w:rsid w:val="008934F9"/>
    <w:rsid w:val="0089363D"/>
    <w:rsid w:val="008938DF"/>
    <w:rsid w:val="008946DF"/>
    <w:rsid w:val="00894CE0"/>
    <w:rsid w:val="0089507B"/>
    <w:rsid w:val="00895317"/>
    <w:rsid w:val="008954B6"/>
    <w:rsid w:val="00895695"/>
    <w:rsid w:val="0089596C"/>
    <w:rsid w:val="008959BD"/>
    <w:rsid w:val="00896131"/>
    <w:rsid w:val="00896333"/>
    <w:rsid w:val="0089674A"/>
    <w:rsid w:val="00896BFC"/>
    <w:rsid w:val="00896EA4"/>
    <w:rsid w:val="00897042"/>
    <w:rsid w:val="00897764"/>
    <w:rsid w:val="00897810"/>
    <w:rsid w:val="00897834"/>
    <w:rsid w:val="00897CEA"/>
    <w:rsid w:val="00897E84"/>
    <w:rsid w:val="008A0988"/>
    <w:rsid w:val="008A0B4A"/>
    <w:rsid w:val="008A0BE7"/>
    <w:rsid w:val="008A0FD6"/>
    <w:rsid w:val="008A0FE2"/>
    <w:rsid w:val="008A1512"/>
    <w:rsid w:val="008A19AF"/>
    <w:rsid w:val="008A21B4"/>
    <w:rsid w:val="008A2424"/>
    <w:rsid w:val="008A2C5C"/>
    <w:rsid w:val="008A2D63"/>
    <w:rsid w:val="008A2D72"/>
    <w:rsid w:val="008A2F80"/>
    <w:rsid w:val="008A3054"/>
    <w:rsid w:val="008A357F"/>
    <w:rsid w:val="008A3A55"/>
    <w:rsid w:val="008A3CD8"/>
    <w:rsid w:val="008A3CDE"/>
    <w:rsid w:val="008A4D50"/>
    <w:rsid w:val="008A4DB6"/>
    <w:rsid w:val="008A5114"/>
    <w:rsid w:val="008A51E2"/>
    <w:rsid w:val="008A5382"/>
    <w:rsid w:val="008A5737"/>
    <w:rsid w:val="008A5C03"/>
    <w:rsid w:val="008A5CE5"/>
    <w:rsid w:val="008A6017"/>
    <w:rsid w:val="008A6380"/>
    <w:rsid w:val="008A6AEF"/>
    <w:rsid w:val="008A79AA"/>
    <w:rsid w:val="008A7C8A"/>
    <w:rsid w:val="008A7CB8"/>
    <w:rsid w:val="008A7D00"/>
    <w:rsid w:val="008A7D04"/>
    <w:rsid w:val="008B012D"/>
    <w:rsid w:val="008B0371"/>
    <w:rsid w:val="008B0373"/>
    <w:rsid w:val="008B055C"/>
    <w:rsid w:val="008B0F39"/>
    <w:rsid w:val="008B1163"/>
    <w:rsid w:val="008B18E3"/>
    <w:rsid w:val="008B1921"/>
    <w:rsid w:val="008B193B"/>
    <w:rsid w:val="008B1C31"/>
    <w:rsid w:val="008B1C32"/>
    <w:rsid w:val="008B1EF5"/>
    <w:rsid w:val="008B2248"/>
    <w:rsid w:val="008B24AB"/>
    <w:rsid w:val="008B25A5"/>
    <w:rsid w:val="008B306A"/>
    <w:rsid w:val="008B3A95"/>
    <w:rsid w:val="008B3C44"/>
    <w:rsid w:val="008B3F9E"/>
    <w:rsid w:val="008B41DE"/>
    <w:rsid w:val="008B46E8"/>
    <w:rsid w:val="008B4D42"/>
    <w:rsid w:val="008B4E6D"/>
    <w:rsid w:val="008B4EED"/>
    <w:rsid w:val="008B4F20"/>
    <w:rsid w:val="008B5133"/>
    <w:rsid w:val="008B576E"/>
    <w:rsid w:val="008B5831"/>
    <w:rsid w:val="008B5AF7"/>
    <w:rsid w:val="008B5F63"/>
    <w:rsid w:val="008B68BC"/>
    <w:rsid w:val="008B6907"/>
    <w:rsid w:val="008B691F"/>
    <w:rsid w:val="008B6D28"/>
    <w:rsid w:val="008B6DEB"/>
    <w:rsid w:val="008B7121"/>
    <w:rsid w:val="008B747E"/>
    <w:rsid w:val="008B777D"/>
    <w:rsid w:val="008B778F"/>
    <w:rsid w:val="008B7C2B"/>
    <w:rsid w:val="008B7C9B"/>
    <w:rsid w:val="008B7E0C"/>
    <w:rsid w:val="008B7E13"/>
    <w:rsid w:val="008B7FA8"/>
    <w:rsid w:val="008C00F7"/>
    <w:rsid w:val="008C05E0"/>
    <w:rsid w:val="008C0AA9"/>
    <w:rsid w:val="008C0E59"/>
    <w:rsid w:val="008C0E70"/>
    <w:rsid w:val="008C0F24"/>
    <w:rsid w:val="008C1781"/>
    <w:rsid w:val="008C1F56"/>
    <w:rsid w:val="008C2245"/>
    <w:rsid w:val="008C2458"/>
    <w:rsid w:val="008C26D5"/>
    <w:rsid w:val="008C2FD5"/>
    <w:rsid w:val="008C356A"/>
    <w:rsid w:val="008C3822"/>
    <w:rsid w:val="008C3B5A"/>
    <w:rsid w:val="008C442E"/>
    <w:rsid w:val="008C47A8"/>
    <w:rsid w:val="008C4ED0"/>
    <w:rsid w:val="008C4F5C"/>
    <w:rsid w:val="008C508D"/>
    <w:rsid w:val="008C518E"/>
    <w:rsid w:val="008C51A4"/>
    <w:rsid w:val="008C51EC"/>
    <w:rsid w:val="008C5686"/>
    <w:rsid w:val="008C56B9"/>
    <w:rsid w:val="008C6326"/>
    <w:rsid w:val="008C6AFD"/>
    <w:rsid w:val="008C6C14"/>
    <w:rsid w:val="008C7022"/>
    <w:rsid w:val="008C72B3"/>
    <w:rsid w:val="008C74BE"/>
    <w:rsid w:val="008C78F1"/>
    <w:rsid w:val="008C7AF8"/>
    <w:rsid w:val="008D0350"/>
    <w:rsid w:val="008D0EB3"/>
    <w:rsid w:val="008D0F4B"/>
    <w:rsid w:val="008D1212"/>
    <w:rsid w:val="008D1536"/>
    <w:rsid w:val="008D159E"/>
    <w:rsid w:val="008D16ED"/>
    <w:rsid w:val="008D1737"/>
    <w:rsid w:val="008D18A8"/>
    <w:rsid w:val="008D1E21"/>
    <w:rsid w:val="008D1EF7"/>
    <w:rsid w:val="008D2065"/>
    <w:rsid w:val="008D2422"/>
    <w:rsid w:val="008D243B"/>
    <w:rsid w:val="008D25BA"/>
    <w:rsid w:val="008D25CB"/>
    <w:rsid w:val="008D26B0"/>
    <w:rsid w:val="008D2731"/>
    <w:rsid w:val="008D2967"/>
    <w:rsid w:val="008D2B0E"/>
    <w:rsid w:val="008D2B68"/>
    <w:rsid w:val="008D2C95"/>
    <w:rsid w:val="008D2F21"/>
    <w:rsid w:val="008D30FE"/>
    <w:rsid w:val="008D3797"/>
    <w:rsid w:val="008D389F"/>
    <w:rsid w:val="008D3920"/>
    <w:rsid w:val="008D3A2E"/>
    <w:rsid w:val="008D4091"/>
    <w:rsid w:val="008D44FF"/>
    <w:rsid w:val="008D4887"/>
    <w:rsid w:val="008D4ADE"/>
    <w:rsid w:val="008D4E8C"/>
    <w:rsid w:val="008D4F07"/>
    <w:rsid w:val="008D50A4"/>
    <w:rsid w:val="008D521F"/>
    <w:rsid w:val="008D534D"/>
    <w:rsid w:val="008D565E"/>
    <w:rsid w:val="008D56CE"/>
    <w:rsid w:val="008D5764"/>
    <w:rsid w:val="008D5B0B"/>
    <w:rsid w:val="008D5B7F"/>
    <w:rsid w:val="008D5C30"/>
    <w:rsid w:val="008D5F65"/>
    <w:rsid w:val="008D5FF7"/>
    <w:rsid w:val="008D69D4"/>
    <w:rsid w:val="008D6D7C"/>
    <w:rsid w:val="008D70D2"/>
    <w:rsid w:val="008D74C3"/>
    <w:rsid w:val="008D79C0"/>
    <w:rsid w:val="008D7D1F"/>
    <w:rsid w:val="008E033A"/>
    <w:rsid w:val="008E08B5"/>
    <w:rsid w:val="008E08DC"/>
    <w:rsid w:val="008E0C67"/>
    <w:rsid w:val="008E1588"/>
    <w:rsid w:val="008E1AFF"/>
    <w:rsid w:val="008E1FCD"/>
    <w:rsid w:val="008E28F1"/>
    <w:rsid w:val="008E2969"/>
    <w:rsid w:val="008E2A05"/>
    <w:rsid w:val="008E2A71"/>
    <w:rsid w:val="008E2B4C"/>
    <w:rsid w:val="008E2C2B"/>
    <w:rsid w:val="008E3205"/>
    <w:rsid w:val="008E3503"/>
    <w:rsid w:val="008E3AE5"/>
    <w:rsid w:val="008E474B"/>
    <w:rsid w:val="008E4AB2"/>
    <w:rsid w:val="008E4B22"/>
    <w:rsid w:val="008E4B2E"/>
    <w:rsid w:val="008E4F2E"/>
    <w:rsid w:val="008E5227"/>
    <w:rsid w:val="008E52D9"/>
    <w:rsid w:val="008E5517"/>
    <w:rsid w:val="008E5711"/>
    <w:rsid w:val="008E6DE9"/>
    <w:rsid w:val="008E7711"/>
    <w:rsid w:val="008E77B2"/>
    <w:rsid w:val="008E7884"/>
    <w:rsid w:val="008E792D"/>
    <w:rsid w:val="008E7C08"/>
    <w:rsid w:val="008E7CAC"/>
    <w:rsid w:val="008E7F76"/>
    <w:rsid w:val="008E7FDB"/>
    <w:rsid w:val="008F0206"/>
    <w:rsid w:val="008F035D"/>
    <w:rsid w:val="008F073A"/>
    <w:rsid w:val="008F0D7D"/>
    <w:rsid w:val="008F10BB"/>
    <w:rsid w:val="008F12D3"/>
    <w:rsid w:val="008F1466"/>
    <w:rsid w:val="008F1AC9"/>
    <w:rsid w:val="008F1CA9"/>
    <w:rsid w:val="008F1FEC"/>
    <w:rsid w:val="008F23F7"/>
    <w:rsid w:val="008F2957"/>
    <w:rsid w:val="008F2982"/>
    <w:rsid w:val="008F2BC5"/>
    <w:rsid w:val="008F3013"/>
    <w:rsid w:val="008F3539"/>
    <w:rsid w:val="008F3B09"/>
    <w:rsid w:val="008F3ECB"/>
    <w:rsid w:val="008F4026"/>
    <w:rsid w:val="008F4425"/>
    <w:rsid w:val="008F44E0"/>
    <w:rsid w:val="008F4617"/>
    <w:rsid w:val="008F4776"/>
    <w:rsid w:val="008F4954"/>
    <w:rsid w:val="008F4BBC"/>
    <w:rsid w:val="008F4D33"/>
    <w:rsid w:val="008F4DA7"/>
    <w:rsid w:val="008F50EA"/>
    <w:rsid w:val="008F515A"/>
    <w:rsid w:val="008F5201"/>
    <w:rsid w:val="008F547D"/>
    <w:rsid w:val="008F59F7"/>
    <w:rsid w:val="008F5E9B"/>
    <w:rsid w:val="008F5F12"/>
    <w:rsid w:val="008F5F97"/>
    <w:rsid w:val="008F6360"/>
    <w:rsid w:val="008F639A"/>
    <w:rsid w:val="008F68CF"/>
    <w:rsid w:val="008F6EEC"/>
    <w:rsid w:val="008F723C"/>
    <w:rsid w:val="008F72A2"/>
    <w:rsid w:val="008F76D1"/>
    <w:rsid w:val="008F782D"/>
    <w:rsid w:val="008F7FBB"/>
    <w:rsid w:val="009003A2"/>
    <w:rsid w:val="009003BE"/>
    <w:rsid w:val="00900597"/>
    <w:rsid w:val="00900B12"/>
    <w:rsid w:val="00900B96"/>
    <w:rsid w:val="00900C0A"/>
    <w:rsid w:val="00900EBF"/>
    <w:rsid w:val="00900FAC"/>
    <w:rsid w:val="0090107F"/>
    <w:rsid w:val="0090143F"/>
    <w:rsid w:val="009015DD"/>
    <w:rsid w:val="00901C43"/>
    <w:rsid w:val="00902679"/>
    <w:rsid w:val="009026C2"/>
    <w:rsid w:val="00903210"/>
    <w:rsid w:val="009034D0"/>
    <w:rsid w:val="009035B6"/>
    <w:rsid w:val="00903A6D"/>
    <w:rsid w:val="00903C85"/>
    <w:rsid w:val="00903CA0"/>
    <w:rsid w:val="00903F0C"/>
    <w:rsid w:val="00904029"/>
    <w:rsid w:val="00904322"/>
    <w:rsid w:val="009043E1"/>
    <w:rsid w:val="00904D01"/>
    <w:rsid w:val="00905C98"/>
    <w:rsid w:val="00906140"/>
    <w:rsid w:val="009061FC"/>
    <w:rsid w:val="009066E5"/>
    <w:rsid w:val="0090696C"/>
    <w:rsid w:val="00906AE9"/>
    <w:rsid w:val="00906F87"/>
    <w:rsid w:val="0090710F"/>
    <w:rsid w:val="009071F0"/>
    <w:rsid w:val="009072B4"/>
    <w:rsid w:val="0090754C"/>
    <w:rsid w:val="009075E5"/>
    <w:rsid w:val="009075EC"/>
    <w:rsid w:val="00907723"/>
    <w:rsid w:val="00907ADB"/>
    <w:rsid w:val="00907EB1"/>
    <w:rsid w:val="009102A3"/>
    <w:rsid w:val="009104B6"/>
    <w:rsid w:val="009104CB"/>
    <w:rsid w:val="009105E2"/>
    <w:rsid w:val="00910937"/>
    <w:rsid w:val="00910A5B"/>
    <w:rsid w:val="00910D30"/>
    <w:rsid w:val="00911175"/>
    <w:rsid w:val="00911418"/>
    <w:rsid w:val="0091168A"/>
    <w:rsid w:val="00911732"/>
    <w:rsid w:val="00911858"/>
    <w:rsid w:val="00911D47"/>
    <w:rsid w:val="00912300"/>
    <w:rsid w:val="009127BE"/>
    <w:rsid w:val="009127F8"/>
    <w:rsid w:val="00912A29"/>
    <w:rsid w:val="00912F7D"/>
    <w:rsid w:val="00913D42"/>
    <w:rsid w:val="00913EE6"/>
    <w:rsid w:val="009140A0"/>
    <w:rsid w:val="00914432"/>
    <w:rsid w:val="0091444D"/>
    <w:rsid w:val="0091444E"/>
    <w:rsid w:val="00914A06"/>
    <w:rsid w:val="00914A54"/>
    <w:rsid w:val="00914C26"/>
    <w:rsid w:val="00914C53"/>
    <w:rsid w:val="00915009"/>
    <w:rsid w:val="009151C6"/>
    <w:rsid w:val="009153FC"/>
    <w:rsid w:val="009154BE"/>
    <w:rsid w:val="00916044"/>
    <w:rsid w:val="009160E4"/>
    <w:rsid w:val="009163A5"/>
    <w:rsid w:val="00916659"/>
    <w:rsid w:val="00916675"/>
    <w:rsid w:val="00916BE5"/>
    <w:rsid w:val="00916F61"/>
    <w:rsid w:val="00916FFE"/>
    <w:rsid w:val="009175D6"/>
    <w:rsid w:val="0091769B"/>
    <w:rsid w:val="00917A0F"/>
    <w:rsid w:val="00917CD3"/>
    <w:rsid w:val="00920255"/>
    <w:rsid w:val="009202E7"/>
    <w:rsid w:val="00920C4F"/>
    <w:rsid w:val="009213D6"/>
    <w:rsid w:val="009216B9"/>
    <w:rsid w:val="00921712"/>
    <w:rsid w:val="00921796"/>
    <w:rsid w:val="00921C7B"/>
    <w:rsid w:val="00921F0A"/>
    <w:rsid w:val="009220E1"/>
    <w:rsid w:val="0092239E"/>
    <w:rsid w:val="009229A5"/>
    <w:rsid w:val="00922A16"/>
    <w:rsid w:val="00923015"/>
    <w:rsid w:val="009237CD"/>
    <w:rsid w:val="00923AD1"/>
    <w:rsid w:val="00923EB4"/>
    <w:rsid w:val="00924131"/>
    <w:rsid w:val="009243DE"/>
    <w:rsid w:val="00925059"/>
    <w:rsid w:val="0092527C"/>
    <w:rsid w:val="00925665"/>
    <w:rsid w:val="00925673"/>
    <w:rsid w:val="0092579C"/>
    <w:rsid w:val="00925D5B"/>
    <w:rsid w:val="00925F6A"/>
    <w:rsid w:val="00926412"/>
    <w:rsid w:val="00926EF6"/>
    <w:rsid w:val="009275AB"/>
    <w:rsid w:val="009278A7"/>
    <w:rsid w:val="009278CA"/>
    <w:rsid w:val="00927AA3"/>
    <w:rsid w:val="00927DF5"/>
    <w:rsid w:val="009302F6"/>
    <w:rsid w:val="00930C99"/>
    <w:rsid w:val="00930F67"/>
    <w:rsid w:val="009317CD"/>
    <w:rsid w:val="009317E0"/>
    <w:rsid w:val="0093195B"/>
    <w:rsid w:val="009323E4"/>
    <w:rsid w:val="009325CB"/>
    <w:rsid w:val="00932A39"/>
    <w:rsid w:val="00932C92"/>
    <w:rsid w:val="00932EC1"/>
    <w:rsid w:val="00932F6B"/>
    <w:rsid w:val="00932FB3"/>
    <w:rsid w:val="00933002"/>
    <w:rsid w:val="009335AA"/>
    <w:rsid w:val="009337B0"/>
    <w:rsid w:val="00933818"/>
    <w:rsid w:val="009343F6"/>
    <w:rsid w:val="0093464E"/>
    <w:rsid w:val="00934AFC"/>
    <w:rsid w:val="0093531F"/>
    <w:rsid w:val="00935714"/>
    <w:rsid w:val="0093587D"/>
    <w:rsid w:val="00935ED4"/>
    <w:rsid w:val="00936269"/>
    <w:rsid w:val="009367AD"/>
    <w:rsid w:val="00936FE7"/>
    <w:rsid w:val="009372D4"/>
    <w:rsid w:val="009377BB"/>
    <w:rsid w:val="0093787B"/>
    <w:rsid w:val="00937CDE"/>
    <w:rsid w:val="009403CC"/>
    <w:rsid w:val="00940586"/>
    <w:rsid w:val="009405C9"/>
    <w:rsid w:val="0094078B"/>
    <w:rsid w:val="00940892"/>
    <w:rsid w:val="009408AF"/>
    <w:rsid w:val="0094102A"/>
    <w:rsid w:val="009410DF"/>
    <w:rsid w:val="00941956"/>
    <w:rsid w:val="00941E47"/>
    <w:rsid w:val="009426F9"/>
    <w:rsid w:val="0094296D"/>
    <w:rsid w:val="00942C65"/>
    <w:rsid w:val="009432BC"/>
    <w:rsid w:val="00943762"/>
    <w:rsid w:val="00944017"/>
    <w:rsid w:val="00944372"/>
    <w:rsid w:val="009446C6"/>
    <w:rsid w:val="00944756"/>
    <w:rsid w:val="009448F6"/>
    <w:rsid w:val="00944BE1"/>
    <w:rsid w:val="0094520B"/>
    <w:rsid w:val="009455E6"/>
    <w:rsid w:val="00945C19"/>
    <w:rsid w:val="00945EE3"/>
    <w:rsid w:val="0094635B"/>
    <w:rsid w:val="009465FA"/>
    <w:rsid w:val="00946646"/>
    <w:rsid w:val="0094674C"/>
    <w:rsid w:val="009467C0"/>
    <w:rsid w:val="00946892"/>
    <w:rsid w:val="00946EF4"/>
    <w:rsid w:val="0094738D"/>
    <w:rsid w:val="00947B2B"/>
    <w:rsid w:val="009500FB"/>
    <w:rsid w:val="00950724"/>
    <w:rsid w:val="0095082C"/>
    <w:rsid w:val="00950FF6"/>
    <w:rsid w:val="00951062"/>
    <w:rsid w:val="009510C0"/>
    <w:rsid w:val="0095111C"/>
    <w:rsid w:val="0095123B"/>
    <w:rsid w:val="0095154B"/>
    <w:rsid w:val="009516CC"/>
    <w:rsid w:val="00951E00"/>
    <w:rsid w:val="009520F1"/>
    <w:rsid w:val="00952430"/>
    <w:rsid w:val="009528DC"/>
    <w:rsid w:val="00952A28"/>
    <w:rsid w:val="00952E38"/>
    <w:rsid w:val="0095306E"/>
    <w:rsid w:val="009531A8"/>
    <w:rsid w:val="009533E9"/>
    <w:rsid w:val="0095369E"/>
    <w:rsid w:val="00953A23"/>
    <w:rsid w:val="0095438F"/>
    <w:rsid w:val="00954D1A"/>
    <w:rsid w:val="00954FEE"/>
    <w:rsid w:val="00955555"/>
    <w:rsid w:val="009555CD"/>
    <w:rsid w:val="00955D3C"/>
    <w:rsid w:val="00955FAD"/>
    <w:rsid w:val="009564C4"/>
    <w:rsid w:val="009569F8"/>
    <w:rsid w:val="00956DCB"/>
    <w:rsid w:val="00956E45"/>
    <w:rsid w:val="0095727C"/>
    <w:rsid w:val="009574A3"/>
    <w:rsid w:val="00957AAE"/>
    <w:rsid w:val="00957D40"/>
    <w:rsid w:val="00957D8F"/>
    <w:rsid w:val="00960057"/>
    <w:rsid w:val="00960920"/>
    <w:rsid w:val="00960FE9"/>
    <w:rsid w:val="009617DD"/>
    <w:rsid w:val="00961CBC"/>
    <w:rsid w:val="009620A9"/>
    <w:rsid w:val="00962285"/>
    <w:rsid w:val="0096273B"/>
    <w:rsid w:val="00962832"/>
    <w:rsid w:val="00962979"/>
    <w:rsid w:val="00962BB5"/>
    <w:rsid w:val="00962C2E"/>
    <w:rsid w:val="0096321F"/>
    <w:rsid w:val="009633EC"/>
    <w:rsid w:val="009634A4"/>
    <w:rsid w:val="00963769"/>
    <w:rsid w:val="00963B97"/>
    <w:rsid w:val="009640F8"/>
    <w:rsid w:val="00964172"/>
    <w:rsid w:val="0096431A"/>
    <w:rsid w:val="00964546"/>
    <w:rsid w:val="0096470A"/>
    <w:rsid w:val="00965A7D"/>
    <w:rsid w:val="00965B11"/>
    <w:rsid w:val="00966729"/>
    <w:rsid w:val="0096702B"/>
    <w:rsid w:val="009670B0"/>
    <w:rsid w:val="00970417"/>
    <w:rsid w:val="009704FB"/>
    <w:rsid w:val="009706BE"/>
    <w:rsid w:val="00970EB1"/>
    <w:rsid w:val="00971017"/>
    <w:rsid w:val="00971456"/>
    <w:rsid w:val="0097161B"/>
    <w:rsid w:val="009716AB"/>
    <w:rsid w:val="00971977"/>
    <w:rsid w:val="009719E0"/>
    <w:rsid w:val="009725A1"/>
    <w:rsid w:val="00972A7A"/>
    <w:rsid w:val="00972CF2"/>
    <w:rsid w:val="00972E4A"/>
    <w:rsid w:val="0097353C"/>
    <w:rsid w:val="00973BB6"/>
    <w:rsid w:val="00973C82"/>
    <w:rsid w:val="00974156"/>
    <w:rsid w:val="009742AE"/>
    <w:rsid w:val="00974368"/>
    <w:rsid w:val="00974557"/>
    <w:rsid w:val="00974590"/>
    <w:rsid w:val="00974C54"/>
    <w:rsid w:val="00974E9C"/>
    <w:rsid w:val="009750BC"/>
    <w:rsid w:val="0097565F"/>
    <w:rsid w:val="009757BD"/>
    <w:rsid w:val="0097597B"/>
    <w:rsid w:val="00975A07"/>
    <w:rsid w:val="00975E57"/>
    <w:rsid w:val="00975FC2"/>
    <w:rsid w:val="0097646B"/>
    <w:rsid w:val="009767EA"/>
    <w:rsid w:val="00976900"/>
    <w:rsid w:val="00976A6C"/>
    <w:rsid w:val="00976D87"/>
    <w:rsid w:val="00976D99"/>
    <w:rsid w:val="00976E9A"/>
    <w:rsid w:val="0097712E"/>
    <w:rsid w:val="009774F8"/>
    <w:rsid w:val="0097783E"/>
    <w:rsid w:val="00977848"/>
    <w:rsid w:val="0097799F"/>
    <w:rsid w:val="00977A3F"/>
    <w:rsid w:val="00977DC9"/>
    <w:rsid w:val="00980155"/>
    <w:rsid w:val="00980199"/>
    <w:rsid w:val="00980336"/>
    <w:rsid w:val="009804F0"/>
    <w:rsid w:val="0098058F"/>
    <w:rsid w:val="0098059B"/>
    <w:rsid w:val="00980691"/>
    <w:rsid w:val="00980969"/>
    <w:rsid w:val="009809C9"/>
    <w:rsid w:val="00980A7F"/>
    <w:rsid w:val="00980AB3"/>
    <w:rsid w:val="00980B38"/>
    <w:rsid w:val="00981553"/>
    <w:rsid w:val="009817D4"/>
    <w:rsid w:val="0098199A"/>
    <w:rsid w:val="00981DB1"/>
    <w:rsid w:val="00982114"/>
    <w:rsid w:val="00982393"/>
    <w:rsid w:val="0098269E"/>
    <w:rsid w:val="009829D2"/>
    <w:rsid w:val="00982E07"/>
    <w:rsid w:val="009830EF"/>
    <w:rsid w:val="00983594"/>
    <w:rsid w:val="009838D3"/>
    <w:rsid w:val="0098398F"/>
    <w:rsid w:val="00983AEF"/>
    <w:rsid w:val="00983D25"/>
    <w:rsid w:val="00984149"/>
    <w:rsid w:val="00984E6C"/>
    <w:rsid w:val="00985202"/>
    <w:rsid w:val="00985357"/>
    <w:rsid w:val="009855C8"/>
    <w:rsid w:val="00985682"/>
    <w:rsid w:val="00986047"/>
    <w:rsid w:val="0098633B"/>
    <w:rsid w:val="0098652B"/>
    <w:rsid w:val="0098691C"/>
    <w:rsid w:val="00986B2D"/>
    <w:rsid w:val="00986C5F"/>
    <w:rsid w:val="00986CDB"/>
    <w:rsid w:val="00986DA8"/>
    <w:rsid w:val="00986E23"/>
    <w:rsid w:val="00986F3F"/>
    <w:rsid w:val="009871D8"/>
    <w:rsid w:val="00987223"/>
    <w:rsid w:val="00987386"/>
    <w:rsid w:val="00987417"/>
    <w:rsid w:val="009876AB"/>
    <w:rsid w:val="0098789F"/>
    <w:rsid w:val="00987DF1"/>
    <w:rsid w:val="00987E39"/>
    <w:rsid w:val="00987F1B"/>
    <w:rsid w:val="0099003E"/>
    <w:rsid w:val="0099005B"/>
    <w:rsid w:val="009905A7"/>
    <w:rsid w:val="0099063A"/>
    <w:rsid w:val="00990F7C"/>
    <w:rsid w:val="009913FD"/>
    <w:rsid w:val="00991835"/>
    <w:rsid w:val="009918FF"/>
    <w:rsid w:val="0099196D"/>
    <w:rsid w:val="00991D83"/>
    <w:rsid w:val="00991E9D"/>
    <w:rsid w:val="00992262"/>
    <w:rsid w:val="00992A4F"/>
    <w:rsid w:val="009933C3"/>
    <w:rsid w:val="0099366C"/>
    <w:rsid w:val="00993D72"/>
    <w:rsid w:val="00993E20"/>
    <w:rsid w:val="00993E96"/>
    <w:rsid w:val="00994105"/>
    <w:rsid w:val="0099497C"/>
    <w:rsid w:val="0099498C"/>
    <w:rsid w:val="00994F33"/>
    <w:rsid w:val="009962B9"/>
    <w:rsid w:val="0099644E"/>
    <w:rsid w:val="009965C7"/>
    <w:rsid w:val="009966F2"/>
    <w:rsid w:val="0099698F"/>
    <w:rsid w:val="009977DD"/>
    <w:rsid w:val="00997810"/>
    <w:rsid w:val="009979BC"/>
    <w:rsid w:val="009A05A7"/>
    <w:rsid w:val="009A05B9"/>
    <w:rsid w:val="009A1F9E"/>
    <w:rsid w:val="009A2175"/>
    <w:rsid w:val="009A281A"/>
    <w:rsid w:val="009A2E18"/>
    <w:rsid w:val="009A309E"/>
    <w:rsid w:val="009A3277"/>
    <w:rsid w:val="009A3278"/>
    <w:rsid w:val="009A32D5"/>
    <w:rsid w:val="009A35A3"/>
    <w:rsid w:val="009A3610"/>
    <w:rsid w:val="009A38D6"/>
    <w:rsid w:val="009A4146"/>
    <w:rsid w:val="009A41E4"/>
    <w:rsid w:val="009A447A"/>
    <w:rsid w:val="009A44AC"/>
    <w:rsid w:val="009A4769"/>
    <w:rsid w:val="009A4BDF"/>
    <w:rsid w:val="009A50AE"/>
    <w:rsid w:val="009A529A"/>
    <w:rsid w:val="009A53B6"/>
    <w:rsid w:val="009A5E24"/>
    <w:rsid w:val="009A5FE1"/>
    <w:rsid w:val="009A624F"/>
    <w:rsid w:val="009A6268"/>
    <w:rsid w:val="009A629A"/>
    <w:rsid w:val="009A6473"/>
    <w:rsid w:val="009A6924"/>
    <w:rsid w:val="009A6C94"/>
    <w:rsid w:val="009A6F9E"/>
    <w:rsid w:val="009A7709"/>
    <w:rsid w:val="009A7FFE"/>
    <w:rsid w:val="009B008A"/>
    <w:rsid w:val="009B03BD"/>
    <w:rsid w:val="009B0BAB"/>
    <w:rsid w:val="009B1410"/>
    <w:rsid w:val="009B1A31"/>
    <w:rsid w:val="009B244D"/>
    <w:rsid w:val="009B2DC6"/>
    <w:rsid w:val="009B2ECE"/>
    <w:rsid w:val="009B3397"/>
    <w:rsid w:val="009B3404"/>
    <w:rsid w:val="009B3483"/>
    <w:rsid w:val="009B3542"/>
    <w:rsid w:val="009B38AF"/>
    <w:rsid w:val="009B38B8"/>
    <w:rsid w:val="009B39C4"/>
    <w:rsid w:val="009B42B5"/>
    <w:rsid w:val="009B448B"/>
    <w:rsid w:val="009B4C23"/>
    <w:rsid w:val="009B4D42"/>
    <w:rsid w:val="009B5455"/>
    <w:rsid w:val="009B54E2"/>
    <w:rsid w:val="009B6146"/>
    <w:rsid w:val="009B620D"/>
    <w:rsid w:val="009B647F"/>
    <w:rsid w:val="009B67FE"/>
    <w:rsid w:val="009B6967"/>
    <w:rsid w:val="009B70B1"/>
    <w:rsid w:val="009B7250"/>
    <w:rsid w:val="009B7A2A"/>
    <w:rsid w:val="009B7C6B"/>
    <w:rsid w:val="009B7C8D"/>
    <w:rsid w:val="009B7CFF"/>
    <w:rsid w:val="009B7F18"/>
    <w:rsid w:val="009C039E"/>
    <w:rsid w:val="009C0639"/>
    <w:rsid w:val="009C0695"/>
    <w:rsid w:val="009C0D1B"/>
    <w:rsid w:val="009C0DD0"/>
    <w:rsid w:val="009C0DE4"/>
    <w:rsid w:val="009C0FA3"/>
    <w:rsid w:val="009C109B"/>
    <w:rsid w:val="009C195C"/>
    <w:rsid w:val="009C19D9"/>
    <w:rsid w:val="009C1BC1"/>
    <w:rsid w:val="009C1CD2"/>
    <w:rsid w:val="009C21C0"/>
    <w:rsid w:val="009C2527"/>
    <w:rsid w:val="009C25E1"/>
    <w:rsid w:val="009C27BC"/>
    <w:rsid w:val="009C2E7C"/>
    <w:rsid w:val="009C3318"/>
    <w:rsid w:val="009C34C5"/>
    <w:rsid w:val="009C3687"/>
    <w:rsid w:val="009C37E7"/>
    <w:rsid w:val="009C392E"/>
    <w:rsid w:val="009C3941"/>
    <w:rsid w:val="009C39A0"/>
    <w:rsid w:val="009C3EE3"/>
    <w:rsid w:val="009C3FA0"/>
    <w:rsid w:val="009C465C"/>
    <w:rsid w:val="009C4B82"/>
    <w:rsid w:val="009C4C9E"/>
    <w:rsid w:val="009C592A"/>
    <w:rsid w:val="009C59BC"/>
    <w:rsid w:val="009C684C"/>
    <w:rsid w:val="009C6A82"/>
    <w:rsid w:val="009C73B6"/>
    <w:rsid w:val="009C7543"/>
    <w:rsid w:val="009C7DD6"/>
    <w:rsid w:val="009C7DDF"/>
    <w:rsid w:val="009D0148"/>
    <w:rsid w:val="009D03EC"/>
    <w:rsid w:val="009D0562"/>
    <w:rsid w:val="009D0759"/>
    <w:rsid w:val="009D0DA7"/>
    <w:rsid w:val="009D1D41"/>
    <w:rsid w:val="009D2108"/>
    <w:rsid w:val="009D224D"/>
    <w:rsid w:val="009D22BA"/>
    <w:rsid w:val="009D2955"/>
    <w:rsid w:val="009D2AD5"/>
    <w:rsid w:val="009D2B48"/>
    <w:rsid w:val="009D2C3F"/>
    <w:rsid w:val="009D2E11"/>
    <w:rsid w:val="009D2E27"/>
    <w:rsid w:val="009D354D"/>
    <w:rsid w:val="009D3A0A"/>
    <w:rsid w:val="009D3B34"/>
    <w:rsid w:val="009D4079"/>
    <w:rsid w:val="009D40C7"/>
    <w:rsid w:val="009D42FC"/>
    <w:rsid w:val="009D479E"/>
    <w:rsid w:val="009D48DE"/>
    <w:rsid w:val="009D491A"/>
    <w:rsid w:val="009D4BBB"/>
    <w:rsid w:val="009D4E4E"/>
    <w:rsid w:val="009D50A5"/>
    <w:rsid w:val="009D53A3"/>
    <w:rsid w:val="009D656A"/>
    <w:rsid w:val="009D6BC1"/>
    <w:rsid w:val="009D6CD4"/>
    <w:rsid w:val="009D6CDF"/>
    <w:rsid w:val="009D70F0"/>
    <w:rsid w:val="009D72A6"/>
    <w:rsid w:val="009D7A20"/>
    <w:rsid w:val="009D7AD4"/>
    <w:rsid w:val="009D7B4A"/>
    <w:rsid w:val="009D7BBC"/>
    <w:rsid w:val="009E0089"/>
    <w:rsid w:val="009E00B3"/>
    <w:rsid w:val="009E00F6"/>
    <w:rsid w:val="009E0351"/>
    <w:rsid w:val="009E0B46"/>
    <w:rsid w:val="009E0DAC"/>
    <w:rsid w:val="009E1C8D"/>
    <w:rsid w:val="009E1E89"/>
    <w:rsid w:val="009E1E8E"/>
    <w:rsid w:val="009E1FB1"/>
    <w:rsid w:val="009E20B9"/>
    <w:rsid w:val="009E273C"/>
    <w:rsid w:val="009E2C19"/>
    <w:rsid w:val="009E31C8"/>
    <w:rsid w:val="009E3397"/>
    <w:rsid w:val="009E3934"/>
    <w:rsid w:val="009E39B0"/>
    <w:rsid w:val="009E3AD2"/>
    <w:rsid w:val="009E3BB5"/>
    <w:rsid w:val="009E3D44"/>
    <w:rsid w:val="009E3E0A"/>
    <w:rsid w:val="009E4225"/>
    <w:rsid w:val="009E440E"/>
    <w:rsid w:val="009E44F1"/>
    <w:rsid w:val="009E456A"/>
    <w:rsid w:val="009E46F5"/>
    <w:rsid w:val="009E47DC"/>
    <w:rsid w:val="009E497A"/>
    <w:rsid w:val="009E4BB1"/>
    <w:rsid w:val="009E4CD6"/>
    <w:rsid w:val="009E4CDA"/>
    <w:rsid w:val="009E5399"/>
    <w:rsid w:val="009E578C"/>
    <w:rsid w:val="009E5B5B"/>
    <w:rsid w:val="009E5C16"/>
    <w:rsid w:val="009E6470"/>
    <w:rsid w:val="009E6E2F"/>
    <w:rsid w:val="009E6E90"/>
    <w:rsid w:val="009E7545"/>
    <w:rsid w:val="009E7D31"/>
    <w:rsid w:val="009F033E"/>
    <w:rsid w:val="009F0667"/>
    <w:rsid w:val="009F06DF"/>
    <w:rsid w:val="009F08C7"/>
    <w:rsid w:val="009F0922"/>
    <w:rsid w:val="009F0A95"/>
    <w:rsid w:val="009F0DA1"/>
    <w:rsid w:val="009F0EA2"/>
    <w:rsid w:val="009F108D"/>
    <w:rsid w:val="009F11CB"/>
    <w:rsid w:val="009F124C"/>
    <w:rsid w:val="009F1380"/>
    <w:rsid w:val="009F13FE"/>
    <w:rsid w:val="009F1465"/>
    <w:rsid w:val="009F153E"/>
    <w:rsid w:val="009F17FE"/>
    <w:rsid w:val="009F1A0F"/>
    <w:rsid w:val="009F26E2"/>
    <w:rsid w:val="009F2B55"/>
    <w:rsid w:val="009F2C8C"/>
    <w:rsid w:val="009F2D1E"/>
    <w:rsid w:val="009F2D79"/>
    <w:rsid w:val="009F2FE4"/>
    <w:rsid w:val="009F309A"/>
    <w:rsid w:val="009F31A7"/>
    <w:rsid w:val="009F326A"/>
    <w:rsid w:val="009F3B1D"/>
    <w:rsid w:val="009F3B54"/>
    <w:rsid w:val="009F3E83"/>
    <w:rsid w:val="009F3EE2"/>
    <w:rsid w:val="009F3FBA"/>
    <w:rsid w:val="009F415E"/>
    <w:rsid w:val="009F451A"/>
    <w:rsid w:val="009F45E1"/>
    <w:rsid w:val="009F48E8"/>
    <w:rsid w:val="009F4BA6"/>
    <w:rsid w:val="009F5152"/>
    <w:rsid w:val="009F54AF"/>
    <w:rsid w:val="009F5506"/>
    <w:rsid w:val="009F5517"/>
    <w:rsid w:val="009F552B"/>
    <w:rsid w:val="009F58FF"/>
    <w:rsid w:val="009F5AC4"/>
    <w:rsid w:val="009F5BE7"/>
    <w:rsid w:val="009F608B"/>
    <w:rsid w:val="009F615F"/>
    <w:rsid w:val="009F6256"/>
    <w:rsid w:val="009F68CE"/>
    <w:rsid w:val="009F6A8C"/>
    <w:rsid w:val="009F6CCF"/>
    <w:rsid w:val="009F7201"/>
    <w:rsid w:val="009F72EC"/>
    <w:rsid w:val="00A00238"/>
    <w:rsid w:val="00A00531"/>
    <w:rsid w:val="00A00958"/>
    <w:rsid w:val="00A00B52"/>
    <w:rsid w:val="00A00FF9"/>
    <w:rsid w:val="00A012E1"/>
    <w:rsid w:val="00A013DB"/>
    <w:rsid w:val="00A0175E"/>
    <w:rsid w:val="00A019F0"/>
    <w:rsid w:val="00A01A88"/>
    <w:rsid w:val="00A01DB9"/>
    <w:rsid w:val="00A021D9"/>
    <w:rsid w:val="00A023F2"/>
    <w:rsid w:val="00A024C6"/>
    <w:rsid w:val="00A02567"/>
    <w:rsid w:val="00A025C6"/>
    <w:rsid w:val="00A02D98"/>
    <w:rsid w:val="00A03603"/>
    <w:rsid w:val="00A039D8"/>
    <w:rsid w:val="00A03B21"/>
    <w:rsid w:val="00A03BA9"/>
    <w:rsid w:val="00A03F42"/>
    <w:rsid w:val="00A046C7"/>
    <w:rsid w:val="00A04B22"/>
    <w:rsid w:val="00A04CAD"/>
    <w:rsid w:val="00A04E53"/>
    <w:rsid w:val="00A050CA"/>
    <w:rsid w:val="00A05590"/>
    <w:rsid w:val="00A055FD"/>
    <w:rsid w:val="00A05A42"/>
    <w:rsid w:val="00A05E12"/>
    <w:rsid w:val="00A05EF7"/>
    <w:rsid w:val="00A05FB7"/>
    <w:rsid w:val="00A06150"/>
    <w:rsid w:val="00A066F9"/>
    <w:rsid w:val="00A06A6C"/>
    <w:rsid w:val="00A0710D"/>
    <w:rsid w:val="00A07537"/>
    <w:rsid w:val="00A07715"/>
    <w:rsid w:val="00A07E9F"/>
    <w:rsid w:val="00A10939"/>
    <w:rsid w:val="00A10FD0"/>
    <w:rsid w:val="00A1175E"/>
    <w:rsid w:val="00A11873"/>
    <w:rsid w:val="00A11932"/>
    <w:rsid w:val="00A11CDB"/>
    <w:rsid w:val="00A11F10"/>
    <w:rsid w:val="00A120C2"/>
    <w:rsid w:val="00A12DA6"/>
    <w:rsid w:val="00A130F0"/>
    <w:rsid w:val="00A134D4"/>
    <w:rsid w:val="00A13E95"/>
    <w:rsid w:val="00A13FF4"/>
    <w:rsid w:val="00A14096"/>
    <w:rsid w:val="00A14392"/>
    <w:rsid w:val="00A14904"/>
    <w:rsid w:val="00A14A08"/>
    <w:rsid w:val="00A14AC3"/>
    <w:rsid w:val="00A14C91"/>
    <w:rsid w:val="00A14D3B"/>
    <w:rsid w:val="00A150A0"/>
    <w:rsid w:val="00A153E6"/>
    <w:rsid w:val="00A156AB"/>
    <w:rsid w:val="00A162DC"/>
    <w:rsid w:val="00A173C3"/>
    <w:rsid w:val="00A1778B"/>
    <w:rsid w:val="00A178AF"/>
    <w:rsid w:val="00A17FB5"/>
    <w:rsid w:val="00A20101"/>
    <w:rsid w:val="00A205C5"/>
    <w:rsid w:val="00A20717"/>
    <w:rsid w:val="00A2071D"/>
    <w:rsid w:val="00A2083C"/>
    <w:rsid w:val="00A2085E"/>
    <w:rsid w:val="00A209FB"/>
    <w:rsid w:val="00A20C2C"/>
    <w:rsid w:val="00A2116C"/>
    <w:rsid w:val="00A21357"/>
    <w:rsid w:val="00A216CA"/>
    <w:rsid w:val="00A21BB8"/>
    <w:rsid w:val="00A2240D"/>
    <w:rsid w:val="00A22580"/>
    <w:rsid w:val="00A22BE7"/>
    <w:rsid w:val="00A2343C"/>
    <w:rsid w:val="00A23552"/>
    <w:rsid w:val="00A2357E"/>
    <w:rsid w:val="00A2383B"/>
    <w:rsid w:val="00A238CE"/>
    <w:rsid w:val="00A23FBB"/>
    <w:rsid w:val="00A24517"/>
    <w:rsid w:val="00A251E3"/>
    <w:rsid w:val="00A2535B"/>
    <w:rsid w:val="00A257A3"/>
    <w:rsid w:val="00A25920"/>
    <w:rsid w:val="00A261DA"/>
    <w:rsid w:val="00A26354"/>
    <w:rsid w:val="00A265E8"/>
    <w:rsid w:val="00A26F74"/>
    <w:rsid w:val="00A27BAB"/>
    <w:rsid w:val="00A27D61"/>
    <w:rsid w:val="00A27DDA"/>
    <w:rsid w:val="00A3007D"/>
    <w:rsid w:val="00A301A1"/>
    <w:rsid w:val="00A301D6"/>
    <w:rsid w:val="00A304C2"/>
    <w:rsid w:val="00A30944"/>
    <w:rsid w:val="00A30AC7"/>
    <w:rsid w:val="00A30CF0"/>
    <w:rsid w:val="00A30D7D"/>
    <w:rsid w:val="00A30E1D"/>
    <w:rsid w:val="00A311CD"/>
    <w:rsid w:val="00A31233"/>
    <w:rsid w:val="00A31282"/>
    <w:rsid w:val="00A31631"/>
    <w:rsid w:val="00A3163C"/>
    <w:rsid w:val="00A317D2"/>
    <w:rsid w:val="00A318E7"/>
    <w:rsid w:val="00A31E13"/>
    <w:rsid w:val="00A3256D"/>
    <w:rsid w:val="00A33563"/>
    <w:rsid w:val="00A33694"/>
    <w:rsid w:val="00A33BB4"/>
    <w:rsid w:val="00A34120"/>
    <w:rsid w:val="00A34298"/>
    <w:rsid w:val="00A34368"/>
    <w:rsid w:val="00A34614"/>
    <w:rsid w:val="00A34735"/>
    <w:rsid w:val="00A34ACE"/>
    <w:rsid w:val="00A34D38"/>
    <w:rsid w:val="00A35327"/>
    <w:rsid w:val="00A35593"/>
    <w:rsid w:val="00A35C2B"/>
    <w:rsid w:val="00A35E04"/>
    <w:rsid w:val="00A35F97"/>
    <w:rsid w:val="00A362ED"/>
    <w:rsid w:val="00A3648E"/>
    <w:rsid w:val="00A36582"/>
    <w:rsid w:val="00A3662D"/>
    <w:rsid w:val="00A369F9"/>
    <w:rsid w:val="00A36A27"/>
    <w:rsid w:val="00A36BB3"/>
    <w:rsid w:val="00A36DCF"/>
    <w:rsid w:val="00A36F75"/>
    <w:rsid w:val="00A37C4C"/>
    <w:rsid w:val="00A37F03"/>
    <w:rsid w:val="00A400C2"/>
    <w:rsid w:val="00A4040A"/>
    <w:rsid w:val="00A40779"/>
    <w:rsid w:val="00A40ACE"/>
    <w:rsid w:val="00A40DE0"/>
    <w:rsid w:val="00A4100B"/>
    <w:rsid w:val="00A420A6"/>
    <w:rsid w:val="00A424EC"/>
    <w:rsid w:val="00A425F4"/>
    <w:rsid w:val="00A42A32"/>
    <w:rsid w:val="00A42CBE"/>
    <w:rsid w:val="00A430BA"/>
    <w:rsid w:val="00A43A41"/>
    <w:rsid w:val="00A43AC9"/>
    <w:rsid w:val="00A43E1E"/>
    <w:rsid w:val="00A440F9"/>
    <w:rsid w:val="00A445D9"/>
    <w:rsid w:val="00A44608"/>
    <w:rsid w:val="00A44742"/>
    <w:rsid w:val="00A44A45"/>
    <w:rsid w:val="00A44B32"/>
    <w:rsid w:val="00A44DD0"/>
    <w:rsid w:val="00A44FAE"/>
    <w:rsid w:val="00A44FB1"/>
    <w:rsid w:val="00A450BD"/>
    <w:rsid w:val="00A452A8"/>
    <w:rsid w:val="00A453B1"/>
    <w:rsid w:val="00A453C4"/>
    <w:rsid w:val="00A45708"/>
    <w:rsid w:val="00A45A12"/>
    <w:rsid w:val="00A45D06"/>
    <w:rsid w:val="00A45F62"/>
    <w:rsid w:val="00A462A2"/>
    <w:rsid w:val="00A46696"/>
    <w:rsid w:val="00A46F5C"/>
    <w:rsid w:val="00A472AE"/>
    <w:rsid w:val="00A472CD"/>
    <w:rsid w:val="00A473E3"/>
    <w:rsid w:val="00A477F7"/>
    <w:rsid w:val="00A47D9F"/>
    <w:rsid w:val="00A50064"/>
    <w:rsid w:val="00A504AD"/>
    <w:rsid w:val="00A504D4"/>
    <w:rsid w:val="00A505CC"/>
    <w:rsid w:val="00A510FC"/>
    <w:rsid w:val="00A51C29"/>
    <w:rsid w:val="00A51D6C"/>
    <w:rsid w:val="00A51F1E"/>
    <w:rsid w:val="00A52140"/>
    <w:rsid w:val="00A521E4"/>
    <w:rsid w:val="00A52866"/>
    <w:rsid w:val="00A52959"/>
    <w:rsid w:val="00A5299E"/>
    <w:rsid w:val="00A529FA"/>
    <w:rsid w:val="00A52A1D"/>
    <w:rsid w:val="00A52FFD"/>
    <w:rsid w:val="00A5302E"/>
    <w:rsid w:val="00A53584"/>
    <w:rsid w:val="00A535C9"/>
    <w:rsid w:val="00A53753"/>
    <w:rsid w:val="00A53763"/>
    <w:rsid w:val="00A537BE"/>
    <w:rsid w:val="00A53A90"/>
    <w:rsid w:val="00A54235"/>
    <w:rsid w:val="00A54249"/>
    <w:rsid w:val="00A5441B"/>
    <w:rsid w:val="00A54467"/>
    <w:rsid w:val="00A54958"/>
    <w:rsid w:val="00A54A50"/>
    <w:rsid w:val="00A5580A"/>
    <w:rsid w:val="00A55B9B"/>
    <w:rsid w:val="00A55F75"/>
    <w:rsid w:val="00A56027"/>
    <w:rsid w:val="00A562D8"/>
    <w:rsid w:val="00A565E4"/>
    <w:rsid w:val="00A56647"/>
    <w:rsid w:val="00A56840"/>
    <w:rsid w:val="00A570F8"/>
    <w:rsid w:val="00A571ED"/>
    <w:rsid w:val="00A575E3"/>
    <w:rsid w:val="00A57605"/>
    <w:rsid w:val="00A57C74"/>
    <w:rsid w:val="00A57D8D"/>
    <w:rsid w:val="00A601AA"/>
    <w:rsid w:val="00A604BC"/>
    <w:rsid w:val="00A604F8"/>
    <w:rsid w:val="00A609A3"/>
    <w:rsid w:val="00A60E59"/>
    <w:rsid w:val="00A60FAF"/>
    <w:rsid w:val="00A61236"/>
    <w:rsid w:val="00A6133E"/>
    <w:rsid w:val="00A6158D"/>
    <w:rsid w:val="00A61B9B"/>
    <w:rsid w:val="00A61C62"/>
    <w:rsid w:val="00A61EC9"/>
    <w:rsid w:val="00A62039"/>
    <w:rsid w:val="00A62408"/>
    <w:rsid w:val="00A627FD"/>
    <w:rsid w:val="00A62F79"/>
    <w:rsid w:val="00A632A1"/>
    <w:rsid w:val="00A632BB"/>
    <w:rsid w:val="00A6363B"/>
    <w:rsid w:val="00A63691"/>
    <w:rsid w:val="00A636C6"/>
    <w:rsid w:val="00A6395F"/>
    <w:rsid w:val="00A639CE"/>
    <w:rsid w:val="00A63A7C"/>
    <w:rsid w:val="00A63FB1"/>
    <w:rsid w:val="00A64234"/>
    <w:rsid w:val="00A64684"/>
    <w:rsid w:val="00A64B4A"/>
    <w:rsid w:val="00A64C44"/>
    <w:rsid w:val="00A65038"/>
    <w:rsid w:val="00A65184"/>
    <w:rsid w:val="00A652C4"/>
    <w:rsid w:val="00A65315"/>
    <w:rsid w:val="00A65334"/>
    <w:rsid w:val="00A655EA"/>
    <w:rsid w:val="00A65696"/>
    <w:rsid w:val="00A65698"/>
    <w:rsid w:val="00A659AE"/>
    <w:rsid w:val="00A65A38"/>
    <w:rsid w:val="00A65C26"/>
    <w:rsid w:val="00A65C49"/>
    <w:rsid w:val="00A65F30"/>
    <w:rsid w:val="00A66722"/>
    <w:rsid w:val="00A66B08"/>
    <w:rsid w:val="00A66B44"/>
    <w:rsid w:val="00A66BD0"/>
    <w:rsid w:val="00A66DD9"/>
    <w:rsid w:val="00A66E98"/>
    <w:rsid w:val="00A66EAA"/>
    <w:rsid w:val="00A672D0"/>
    <w:rsid w:val="00A678A1"/>
    <w:rsid w:val="00A678FE"/>
    <w:rsid w:val="00A700FD"/>
    <w:rsid w:val="00A70735"/>
    <w:rsid w:val="00A707E2"/>
    <w:rsid w:val="00A70D35"/>
    <w:rsid w:val="00A70F36"/>
    <w:rsid w:val="00A71044"/>
    <w:rsid w:val="00A710D2"/>
    <w:rsid w:val="00A71867"/>
    <w:rsid w:val="00A718B2"/>
    <w:rsid w:val="00A718E0"/>
    <w:rsid w:val="00A7228E"/>
    <w:rsid w:val="00A7251E"/>
    <w:rsid w:val="00A72809"/>
    <w:rsid w:val="00A72966"/>
    <w:rsid w:val="00A72A4C"/>
    <w:rsid w:val="00A72DAE"/>
    <w:rsid w:val="00A72DBF"/>
    <w:rsid w:val="00A72E6D"/>
    <w:rsid w:val="00A73200"/>
    <w:rsid w:val="00A7335C"/>
    <w:rsid w:val="00A733F9"/>
    <w:rsid w:val="00A73447"/>
    <w:rsid w:val="00A73630"/>
    <w:rsid w:val="00A7397C"/>
    <w:rsid w:val="00A73B66"/>
    <w:rsid w:val="00A740B5"/>
    <w:rsid w:val="00A74DC7"/>
    <w:rsid w:val="00A75587"/>
    <w:rsid w:val="00A755AC"/>
    <w:rsid w:val="00A7597F"/>
    <w:rsid w:val="00A75A69"/>
    <w:rsid w:val="00A75B71"/>
    <w:rsid w:val="00A7625A"/>
    <w:rsid w:val="00A765B7"/>
    <w:rsid w:val="00A76652"/>
    <w:rsid w:val="00A76884"/>
    <w:rsid w:val="00A768DE"/>
    <w:rsid w:val="00A76E1F"/>
    <w:rsid w:val="00A773C7"/>
    <w:rsid w:val="00A77606"/>
    <w:rsid w:val="00A777AC"/>
    <w:rsid w:val="00A778E8"/>
    <w:rsid w:val="00A800A3"/>
    <w:rsid w:val="00A8010A"/>
    <w:rsid w:val="00A80460"/>
    <w:rsid w:val="00A80504"/>
    <w:rsid w:val="00A805EE"/>
    <w:rsid w:val="00A80668"/>
    <w:rsid w:val="00A80D9B"/>
    <w:rsid w:val="00A814AC"/>
    <w:rsid w:val="00A81C18"/>
    <w:rsid w:val="00A81CC0"/>
    <w:rsid w:val="00A81DF1"/>
    <w:rsid w:val="00A820F0"/>
    <w:rsid w:val="00A82595"/>
    <w:rsid w:val="00A82705"/>
    <w:rsid w:val="00A827C3"/>
    <w:rsid w:val="00A8286D"/>
    <w:rsid w:val="00A8314C"/>
    <w:rsid w:val="00A8322E"/>
    <w:rsid w:val="00A83598"/>
    <w:rsid w:val="00A8374A"/>
    <w:rsid w:val="00A83878"/>
    <w:rsid w:val="00A838CA"/>
    <w:rsid w:val="00A83C13"/>
    <w:rsid w:val="00A8406E"/>
    <w:rsid w:val="00A843CF"/>
    <w:rsid w:val="00A843FE"/>
    <w:rsid w:val="00A8473B"/>
    <w:rsid w:val="00A84F6D"/>
    <w:rsid w:val="00A856D4"/>
    <w:rsid w:val="00A8584E"/>
    <w:rsid w:val="00A85D9E"/>
    <w:rsid w:val="00A85FA7"/>
    <w:rsid w:val="00A864AE"/>
    <w:rsid w:val="00A86704"/>
    <w:rsid w:val="00A86DD2"/>
    <w:rsid w:val="00A86E23"/>
    <w:rsid w:val="00A8700A"/>
    <w:rsid w:val="00A8739A"/>
    <w:rsid w:val="00A87462"/>
    <w:rsid w:val="00A875C3"/>
    <w:rsid w:val="00A87E81"/>
    <w:rsid w:val="00A901D8"/>
    <w:rsid w:val="00A9035D"/>
    <w:rsid w:val="00A90D11"/>
    <w:rsid w:val="00A90E16"/>
    <w:rsid w:val="00A912BE"/>
    <w:rsid w:val="00A915CD"/>
    <w:rsid w:val="00A91711"/>
    <w:rsid w:val="00A91AB0"/>
    <w:rsid w:val="00A9235D"/>
    <w:rsid w:val="00A92562"/>
    <w:rsid w:val="00A9270C"/>
    <w:rsid w:val="00A931A7"/>
    <w:rsid w:val="00A93911"/>
    <w:rsid w:val="00A93ED9"/>
    <w:rsid w:val="00A94261"/>
    <w:rsid w:val="00A942B2"/>
    <w:rsid w:val="00A9451C"/>
    <w:rsid w:val="00A946DF"/>
    <w:rsid w:val="00A94838"/>
    <w:rsid w:val="00A948E8"/>
    <w:rsid w:val="00A94AC3"/>
    <w:rsid w:val="00A95023"/>
    <w:rsid w:val="00A95219"/>
    <w:rsid w:val="00A955E4"/>
    <w:rsid w:val="00A956A8"/>
    <w:rsid w:val="00A957D7"/>
    <w:rsid w:val="00A958FA"/>
    <w:rsid w:val="00A95AF5"/>
    <w:rsid w:val="00A95CBC"/>
    <w:rsid w:val="00A969E6"/>
    <w:rsid w:val="00A97341"/>
    <w:rsid w:val="00A975C5"/>
    <w:rsid w:val="00A979D2"/>
    <w:rsid w:val="00A97D44"/>
    <w:rsid w:val="00AA0625"/>
    <w:rsid w:val="00AA06C2"/>
    <w:rsid w:val="00AA08EC"/>
    <w:rsid w:val="00AA0900"/>
    <w:rsid w:val="00AA0AB0"/>
    <w:rsid w:val="00AA0B45"/>
    <w:rsid w:val="00AA0B90"/>
    <w:rsid w:val="00AA0E40"/>
    <w:rsid w:val="00AA0E45"/>
    <w:rsid w:val="00AA0E74"/>
    <w:rsid w:val="00AA16FA"/>
    <w:rsid w:val="00AA1995"/>
    <w:rsid w:val="00AA1AD5"/>
    <w:rsid w:val="00AA1B4B"/>
    <w:rsid w:val="00AA1FDD"/>
    <w:rsid w:val="00AA20D3"/>
    <w:rsid w:val="00AA2416"/>
    <w:rsid w:val="00AA2AA7"/>
    <w:rsid w:val="00AA2B7A"/>
    <w:rsid w:val="00AA2FDF"/>
    <w:rsid w:val="00AA314E"/>
    <w:rsid w:val="00AA34DA"/>
    <w:rsid w:val="00AA3B6F"/>
    <w:rsid w:val="00AA46A7"/>
    <w:rsid w:val="00AA4CBF"/>
    <w:rsid w:val="00AA5276"/>
    <w:rsid w:val="00AA553E"/>
    <w:rsid w:val="00AA59B9"/>
    <w:rsid w:val="00AA59DC"/>
    <w:rsid w:val="00AA646B"/>
    <w:rsid w:val="00AA6617"/>
    <w:rsid w:val="00AA6D58"/>
    <w:rsid w:val="00AA701C"/>
    <w:rsid w:val="00AA73F6"/>
    <w:rsid w:val="00AA7492"/>
    <w:rsid w:val="00AA75EA"/>
    <w:rsid w:val="00AA765D"/>
    <w:rsid w:val="00AA792E"/>
    <w:rsid w:val="00AA7DCE"/>
    <w:rsid w:val="00AB0206"/>
    <w:rsid w:val="00AB03C6"/>
    <w:rsid w:val="00AB0431"/>
    <w:rsid w:val="00AB0715"/>
    <w:rsid w:val="00AB1134"/>
    <w:rsid w:val="00AB115C"/>
    <w:rsid w:val="00AB1AA7"/>
    <w:rsid w:val="00AB1B62"/>
    <w:rsid w:val="00AB1EAE"/>
    <w:rsid w:val="00AB1F36"/>
    <w:rsid w:val="00AB22F2"/>
    <w:rsid w:val="00AB236F"/>
    <w:rsid w:val="00AB27D7"/>
    <w:rsid w:val="00AB2853"/>
    <w:rsid w:val="00AB2F36"/>
    <w:rsid w:val="00AB2F60"/>
    <w:rsid w:val="00AB351A"/>
    <w:rsid w:val="00AB3584"/>
    <w:rsid w:val="00AB36C2"/>
    <w:rsid w:val="00AB3901"/>
    <w:rsid w:val="00AB44BC"/>
    <w:rsid w:val="00AB4F9B"/>
    <w:rsid w:val="00AB52E8"/>
    <w:rsid w:val="00AB54A4"/>
    <w:rsid w:val="00AB561A"/>
    <w:rsid w:val="00AB5D9A"/>
    <w:rsid w:val="00AB6308"/>
    <w:rsid w:val="00AB63C4"/>
    <w:rsid w:val="00AB63E9"/>
    <w:rsid w:val="00AB64C6"/>
    <w:rsid w:val="00AB65C2"/>
    <w:rsid w:val="00AB6BB1"/>
    <w:rsid w:val="00AB6E3C"/>
    <w:rsid w:val="00AB74CD"/>
    <w:rsid w:val="00AB76E4"/>
    <w:rsid w:val="00AB7836"/>
    <w:rsid w:val="00AB7A7F"/>
    <w:rsid w:val="00AB7B4F"/>
    <w:rsid w:val="00AC02F9"/>
    <w:rsid w:val="00AC04F0"/>
    <w:rsid w:val="00AC0840"/>
    <w:rsid w:val="00AC092F"/>
    <w:rsid w:val="00AC0A8D"/>
    <w:rsid w:val="00AC0C8B"/>
    <w:rsid w:val="00AC0F2F"/>
    <w:rsid w:val="00AC102C"/>
    <w:rsid w:val="00AC16AE"/>
    <w:rsid w:val="00AC1D9E"/>
    <w:rsid w:val="00AC2181"/>
    <w:rsid w:val="00AC22E6"/>
    <w:rsid w:val="00AC2644"/>
    <w:rsid w:val="00AC28CF"/>
    <w:rsid w:val="00AC2F9B"/>
    <w:rsid w:val="00AC320B"/>
    <w:rsid w:val="00AC3312"/>
    <w:rsid w:val="00AC35D9"/>
    <w:rsid w:val="00AC3629"/>
    <w:rsid w:val="00AC3EB8"/>
    <w:rsid w:val="00AC438C"/>
    <w:rsid w:val="00AC49BB"/>
    <w:rsid w:val="00AC4C5A"/>
    <w:rsid w:val="00AC514E"/>
    <w:rsid w:val="00AC5645"/>
    <w:rsid w:val="00AC5654"/>
    <w:rsid w:val="00AC5947"/>
    <w:rsid w:val="00AC5E66"/>
    <w:rsid w:val="00AC5F45"/>
    <w:rsid w:val="00AC5FBF"/>
    <w:rsid w:val="00AC6015"/>
    <w:rsid w:val="00AC6A25"/>
    <w:rsid w:val="00AC6B55"/>
    <w:rsid w:val="00AC6D52"/>
    <w:rsid w:val="00AC6D7B"/>
    <w:rsid w:val="00AC6E19"/>
    <w:rsid w:val="00AC72E8"/>
    <w:rsid w:val="00AC74BD"/>
    <w:rsid w:val="00AC752C"/>
    <w:rsid w:val="00AC7A99"/>
    <w:rsid w:val="00AC7BD3"/>
    <w:rsid w:val="00AC7BE9"/>
    <w:rsid w:val="00AC7C8E"/>
    <w:rsid w:val="00AC7E41"/>
    <w:rsid w:val="00AC7FDD"/>
    <w:rsid w:val="00AD0072"/>
    <w:rsid w:val="00AD0C0F"/>
    <w:rsid w:val="00AD0CB7"/>
    <w:rsid w:val="00AD0EB6"/>
    <w:rsid w:val="00AD10BB"/>
    <w:rsid w:val="00AD1376"/>
    <w:rsid w:val="00AD1627"/>
    <w:rsid w:val="00AD1830"/>
    <w:rsid w:val="00AD192C"/>
    <w:rsid w:val="00AD1A8E"/>
    <w:rsid w:val="00AD1CB1"/>
    <w:rsid w:val="00AD1F9A"/>
    <w:rsid w:val="00AD2138"/>
    <w:rsid w:val="00AD221D"/>
    <w:rsid w:val="00AD24F4"/>
    <w:rsid w:val="00AD283D"/>
    <w:rsid w:val="00AD2931"/>
    <w:rsid w:val="00AD2AAF"/>
    <w:rsid w:val="00AD309D"/>
    <w:rsid w:val="00AD30FE"/>
    <w:rsid w:val="00AD360F"/>
    <w:rsid w:val="00AD38E5"/>
    <w:rsid w:val="00AD3C5B"/>
    <w:rsid w:val="00AD3E89"/>
    <w:rsid w:val="00AD3ECB"/>
    <w:rsid w:val="00AD4207"/>
    <w:rsid w:val="00AD42A3"/>
    <w:rsid w:val="00AD4329"/>
    <w:rsid w:val="00AD461E"/>
    <w:rsid w:val="00AD484E"/>
    <w:rsid w:val="00AD5046"/>
    <w:rsid w:val="00AD50B4"/>
    <w:rsid w:val="00AD54CB"/>
    <w:rsid w:val="00AD5C30"/>
    <w:rsid w:val="00AD5D7D"/>
    <w:rsid w:val="00AD69C7"/>
    <w:rsid w:val="00AD6D0E"/>
    <w:rsid w:val="00AD77C5"/>
    <w:rsid w:val="00AD79E4"/>
    <w:rsid w:val="00AD7A38"/>
    <w:rsid w:val="00AD7D48"/>
    <w:rsid w:val="00AE0E78"/>
    <w:rsid w:val="00AE0F0B"/>
    <w:rsid w:val="00AE0F21"/>
    <w:rsid w:val="00AE1274"/>
    <w:rsid w:val="00AE1B0D"/>
    <w:rsid w:val="00AE1F8C"/>
    <w:rsid w:val="00AE1FFB"/>
    <w:rsid w:val="00AE2360"/>
    <w:rsid w:val="00AE26F3"/>
    <w:rsid w:val="00AE2AE2"/>
    <w:rsid w:val="00AE2B8B"/>
    <w:rsid w:val="00AE2FF4"/>
    <w:rsid w:val="00AE3122"/>
    <w:rsid w:val="00AE34B9"/>
    <w:rsid w:val="00AE387D"/>
    <w:rsid w:val="00AE3A80"/>
    <w:rsid w:val="00AE3DFE"/>
    <w:rsid w:val="00AE44A5"/>
    <w:rsid w:val="00AE465B"/>
    <w:rsid w:val="00AE488B"/>
    <w:rsid w:val="00AE4908"/>
    <w:rsid w:val="00AE4E5E"/>
    <w:rsid w:val="00AE5249"/>
    <w:rsid w:val="00AE5338"/>
    <w:rsid w:val="00AE54B0"/>
    <w:rsid w:val="00AE5EA7"/>
    <w:rsid w:val="00AE6070"/>
    <w:rsid w:val="00AE6333"/>
    <w:rsid w:val="00AE658F"/>
    <w:rsid w:val="00AE6628"/>
    <w:rsid w:val="00AE669E"/>
    <w:rsid w:val="00AE6808"/>
    <w:rsid w:val="00AF0007"/>
    <w:rsid w:val="00AF0086"/>
    <w:rsid w:val="00AF0217"/>
    <w:rsid w:val="00AF0227"/>
    <w:rsid w:val="00AF08A1"/>
    <w:rsid w:val="00AF0CF6"/>
    <w:rsid w:val="00AF0D32"/>
    <w:rsid w:val="00AF0DD9"/>
    <w:rsid w:val="00AF1237"/>
    <w:rsid w:val="00AF137A"/>
    <w:rsid w:val="00AF15EE"/>
    <w:rsid w:val="00AF16FF"/>
    <w:rsid w:val="00AF1B04"/>
    <w:rsid w:val="00AF1BAF"/>
    <w:rsid w:val="00AF1F42"/>
    <w:rsid w:val="00AF2B83"/>
    <w:rsid w:val="00AF2D29"/>
    <w:rsid w:val="00AF2DC9"/>
    <w:rsid w:val="00AF31EB"/>
    <w:rsid w:val="00AF3206"/>
    <w:rsid w:val="00AF3494"/>
    <w:rsid w:val="00AF3596"/>
    <w:rsid w:val="00AF35A2"/>
    <w:rsid w:val="00AF36CB"/>
    <w:rsid w:val="00AF38A9"/>
    <w:rsid w:val="00AF3FB6"/>
    <w:rsid w:val="00AF4134"/>
    <w:rsid w:val="00AF4430"/>
    <w:rsid w:val="00AF46DB"/>
    <w:rsid w:val="00AF536C"/>
    <w:rsid w:val="00AF5602"/>
    <w:rsid w:val="00AF57DB"/>
    <w:rsid w:val="00AF5DFB"/>
    <w:rsid w:val="00AF61BA"/>
    <w:rsid w:val="00AF6977"/>
    <w:rsid w:val="00AF6D90"/>
    <w:rsid w:val="00AF6E63"/>
    <w:rsid w:val="00AF6EA8"/>
    <w:rsid w:val="00AF6F21"/>
    <w:rsid w:val="00AF75DE"/>
    <w:rsid w:val="00B0004E"/>
    <w:rsid w:val="00B012E2"/>
    <w:rsid w:val="00B01431"/>
    <w:rsid w:val="00B0154A"/>
    <w:rsid w:val="00B0179F"/>
    <w:rsid w:val="00B01C8C"/>
    <w:rsid w:val="00B01EED"/>
    <w:rsid w:val="00B0205F"/>
    <w:rsid w:val="00B0209A"/>
    <w:rsid w:val="00B0209E"/>
    <w:rsid w:val="00B02242"/>
    <w:rsid w:val="00B02304"/>
    <w:rsid w:val="00B02310"/>
    <w:rsid w:val="00B02416"/>
    <w:rsid w:val="00B02CAA"/>
    <w:rsid w:val="00B02EBD"/>
    <w:rsid w:val="00B032BE"/>
    <w:rsid w:val="00B03377"/>
    <w:rsid w:val="00B034A6"/>
    <w:rsid w:val="00B0369D"/>
    <w:rsid w:val="00B036F2"/>
    <w:rsid w:val="00B04535"/>
    <w:rsid w:val="00B0461C"/>
    <w:rsid w:val="00B0467C"/>
    <w:rsid w:val="00B0469B"/>
    <w:rsid w:val="00B04791"/>
    <w:rsid w:val="00B04B0A"/>
    <w:rsid w:val="00B04D44"/>
    <w:rsid w:val="00B04E61"/>
    <w:rsid w:val="00B04E80"/>
    <w:rsid w:val="00B05422"/>
    <w:rsid w:val="00B05431"/>
    <w:rsid w:val="00B05953"/>
    <w:rsid w:val="00B05F2A"/>
    <w:rsid w:val="00B05FE6"/>
    <w:rsid w:val="00B0604D"/>
    <w:rsid w:val="00B06182"/>
    <w:rsid w:val="00B062B8"/>
    <w:rsid w:val="00B06592"/>
    <w:rsid w:val="00B067C9"/>
    <w:rsid w:val="00B06F77"/>
    <w:rsid w:val="00B0797D"/>
    <w:rsid w:val="00B10620"/>
    <w:rsid w:val="00B10B4A"/>
    <w:rsid w:val="00B10C8D"/>
    <w:rsid w:val="00B10D91"/>
    <w:rsid w:val="00B112D8"/>
    <w:rsid w:val="00B1143A"/>
    <w:rsid w:val="00B11649"/>
    <w:rsid w:val="00B117F0"/>
    <w:rsid w:val="00B11990"/>
    <w:rsid w:val="00B11A49"/>
    <w:rsid w:val="00B11F27"/>
    <w:rsid w:val="00B1224C"/>
    <w:rsid w:val="00B123B9"/>
    <w:rsid w:val="00B12846"/>
    <w:rsid w:val="00B12945"/>
    <w:rsid w:val="00B12982"/>
    <w:rsid w:val="00B12DE4"/>
    <w:rsid w:val="00B131C3"/>
    <w:rsid w:val="00B135F0"/>
    <w:rsid w:val="00B13B3B"/>
    <w:rsid w:val="00B13BCB"/>
    <w:rsid w:val="00B140D4"/>
    <w:rsid w:val="00B14518"/>
    <w:rsid w:val="00B148F0"/>
    <w:rsid w:val="00B14A88"/>
    <w:rsid w:val="00B14C7E"/>
    <w:rsid w:val="00B14CDE"/>
    <w:rsid w:val="00B14E2B"/>
    <w:rsid w:val="00B1501E"/>
    <w:rsid w:val="00B152A4"/>
    <w:rsid w:val="00B15649"/>
    <w:rsid w:val="00B15846"/>
    <w:rsid w:val="00B158C9"/>
    <w:rsid w:val="00B15DA1"/>
    <w:rsid w:val="00B16026"/>
    <w:rsid w:val="00B16170"/>
    <w:rsid w:val="00B1619E"/>
    <w:rsid w:val="00B1668B"/>
    <w:rsid w:val="00B16BD1"/>
    <w:rsid w:val="00B16D88"/>
    <w:rsid w:val="00B16E36"/>
    <w:rsid w:val="00B17D46"/>
    <w:rsid w:val="00B202AA"/>
    <w:rsid w:val="00B20724"/>
    <w:rsid w:val="00B2084B"/>
    <w:rsid w:val="00B2089A"/>
    <w:rsid w:val="00B20915"/>
    <w:rsid w:val="00B2105D"/>
    <w:rsid w:val="00B21166"/>
    <w:rsid w:val="00B21379"/>
    <w:rsid w:val="00B2158B"/>
    <w:rsid w:val="00B215E9"/>
    <w:rsid w:val="00B21BED"/>
    <w:rsid w:val="00B21C99"/>
    <w:rsid w:val="00B21D0F"/>
    <w:rsid w:val="00B2216E"/>
    <w:rsid w:val="00B2298A"/>
    <w:rsid w:val="00B22C94"/>
    <w:rsid w:val="00B233F5"/>
    <w:rsid w:val="00B2398A"/>
    <w:rsid w:val="00B23ACB"/>
    <w:rsid w:val="00B23AD7"/>
    <w:rsid w:val="00B23D65"/>
    <w:rsid w:val="00B23EDE"/>
    <w:rsid w:val="00B2450A"/>
    <w:rsid w:val="00B246DE"/>
    <w:rsid w:val="00B24E89"/>
    <w:rsid w:val="00B251BD"/>
    <w:rsid w:val="00B251F5"/>
    <w:rsid w:val="00B252C0"/>
    <w:rsid w:val="00B25594"/>
    <w:rsid w:val="00B2603C"/>
    <w:rsid w:val="00B26105"/>
    <w:rsid w:val="00B263A8"/>
    <w:rsid w:val="00B26838"/>
    <w:rsid w:val="00B26D12"/>
    <w:rsid w:val="00B26D32"/>
    <w:rsid w:val="00B271E3"/>
    <w:rsid w:val="00B27EF1"/>
    <w:rsid w:val="00B27F14"/>
    <w:rsid w:val="00B303B9"/>
    <w:rsid w:val="00B30525"/>
    <w:rsid w:val="00B3056E"/>
    <w:rsid w:val="00B30AB2"/>
    <w:rsid w:val="00B30B36"/>
    <w:rsid w:val="00B30F79"/>
    <w:rsid w:val="00B3152F"/>
    <w:rsid w:val="00B31696"/>
    <w:rsid w:val="00B3178B"/>
    <w:rsid w:val="00B3189C"/>
    <w:rsid w:val="00B31B8C"/>
    <w:rsid w:val="00B31D3C"/>
    <w:rsid w:val="00B31E1B"/>
    <w:rsid w:val="00B324E0"/>
    <w:rsid w:val="00B32622"/>
    <w:rsid w:val="00B3291A"/>
    <w:rsid w:val="00B32A4D"/>
    <w:rsid w:val="00B32AA8"/>
    <w:rsid w:val="00B32D11"/>
    <w:rsid w:val="00B335CD"/>
    <w:rsid w:val="00B337BA"/>
    <w:rsid w:val="00B33865"/>
    <w:rsid w:val="00B33A3A"/>
    <w:rsid w:val="00B33BEC"/>
    <w:rsid w:val="00B33C48"/>
    <w:rsid w:val="00B33FEE"/>
    <w:rsid w:val="00B34030"/>
    <w:rsid w:val="00B344ED"/>
    <w:rsid w:val="00B345E3"/>
    <w:rsid w:val="00B346F6"/>
    <w:rsid w:val="00B3521C"/>
    <w:rsid w:val="00B35454"/>
    <w:rsid w:val="00B35533"/>
    <w:rsid w:val="00B35994"/>
    <w:rsid w:val="00B35A3D"/>
    <w:rsid w:val="00B36075"/>
    <w:rsid w:val="00B3628B"/>
    <w:rsid w:val="00B36728"/>
    <w:rsid w:val="00B36CD0"/>
    <w:rsid w:val="00B36DBE"/>
    <w:rsid w:val="00B36EAF"/>
    <w:rsid w:val="00B36ED0"/>
    <w:rsid w:val="00B372F0"/>
    <w:rsid w:val="00B37D07"/>
    <w:rsid w:val="00B401F6"/>
    <w:rsid w:val="00B405FC"/>
    <w:rsid w:val="00B405FD"/>
    <w:rsid w:val="00B40B1E"/>
    <w:rsid w:val="00B40DEA"/>
    <w:rsid w:val="00B40F0E"/>
    <w:rsid w:val="00B41078"/>
    <w:rsid w:val="00B418DB"/>
    <w:rsid w:val="00B41B89"/>
    <w:rsid w:val="00B41DAA"/>
    <w:rsid w:val="00B41FD0"/>
    <w:rsid w:val="00B4222C"/>
    <w:rsid w:val="00B42292"/>
    <w:rsid w:val="00B422E2"/>
    <w:rsid w:val="00B424C9"/>
    <w:rsid w:val="00B42962"/>
    <w:rsid w:val="00B42A6F"/>
    <w:rsid w:val="00B4337D"/>
    <w:rsid w:val="00B433D3"/>
    <w:rsid w:val="00B43529"/>
    <w:rsid w:val="00B4374C"/>
    <w:rsid w:val="00B43BED"/>
    <w:rsid w:val="00B448DC"/>
    <w:rsid w:val="00B45051"/>
    <w:rsid w:val="00B45610"/>
    <w:rsid w:val="00B463FC"/>
    <w:rsid w:val="00B464C4"/>
    <w:rsid w:val="00B4681D"/>
    <w:rsid w:val="00B46A67"/>
    <w:rsid w:val="00B46C81"/>
    <w:rsid w:val="00B501D0"/>
    <w:rsid w:val="00B5035F"/>
    <w:rsid w:val="00B5050D"/>
    <w:rsid w:val="00B506C1"/>
    <w:rsid w:val="00B50E4F"/>
    <w:rsid w:val="00B50E9D"/>
    <w:rsid w:val="00B5155B"/>
    <w:rsid w:val="00B51756"/>
    <w:rsid w:val="00B51A9D"/>
    <w:rsid w:val="00B5215B"/>
    <w:rsid w:val="00B521A8"/>
    <w:rsid w:val="00B5233A"/>
    <w:rsid w:val="00B5268E"/>
    <w:rsid w:val="00B529EC"/>
    <w:rsid w:val="00B52A30"/>
    <w:rsid w:val="00B52D53"/>
    <w:rsid w:val="00B5363E"/>
    <w:rsid w:val="00B53689"/>
    <w:rsid w:val="00B53F1D"/>
    <w:rsid w:val="00B54A14"/>
    <w:rsid w:val="00B54C3C"/>
    <w:rsid w:val="00B54DA7"/>
    <w:rsid w:val="00B55125"/>
    <w:rsid w:val="00B55373"/>
    <w:rsid w:val="00B55469"/>
    <w:rsid w:val="00B554C7"/>
    <w:rsid w:val="00B5561F"/>
    <w:rsid w:val="00B55B1C"/>
    <w:rsid w:val="00B55BDF"/>
    <w:rsid w:val="00B55DE9"/>
    <w:rsid w:val="00B55E0D"/>
    <w:rsid w:val="00B561C5"/>
    <w:rsid w:val="00B56338"/>
    <w:rsid w:val="00B563A8"/>
    <w:rsid w:val="00B568F9"/>
    <w:rsid w:val="00B56B72"/>
    <w:rsid w:val="00B56DC6"/>
    <w:rsid w:val="00B56F30"/>
    <w:rsid w:val="00B56FB7"/>
    <w:rsid w:val="00B56FF3"/>
    <w:rsid w:val="00B5702A"/>
    <w:rsid w:val="00B57300"/>
    <w:rsid w:val="00B573BE"/>
    <w:rsid w:val="00B57403"/>
    <w:rsid w:val="00B5756C"/>
    <w:rsid w:val="00B57963"/>
    <w:rsid w:val="00B57BA0"/>
    <w:rsid w:val="00B57BF2"/>
    <w:rsid w:val="00B606B6"/>
    <w:rsid w:val="00B60B68"/>
    <w:rsid w:val="00B60C69"/>
    <w:rsid w:val="00B60E26"/>
    <w:rsid w:val="00B6111C"/>
    <w:rsid w:val="00B61CBE"/>
    <w:rsid w:val="00B6237D"/>
    <w:rsid w:val="00B623DA"/>
    <w:rsid w:val="00B628D8"/>
    <w:rsid w:val="00B629EF"/>
    <w:rsid w:val="00B6304A"/>
    <w:rsid w:val="00B6381C"/>
    <w:rsid w:val="00B63A24"/>
    <w:rsid w:val="00B63B40"/>
    <w:rsid w:val="00B63B79"/>
    <w:rsid w:val="00B63FAA"/>
    <w:rsid w:val="00B64220"/>
    <w:rsid w:val="00B6434A"/>
    <w:rsid w:val="00B645F0"/>
    <w:rsid w:val="00B64712"/>
    <w:rsid w:val="00B65176"/>
    <w:rsid w:val="00B653D3"/>
    <w:rsid w:val="00B65958"/>
    <w:rsid w:val="00B65C9E"/>
    <w:rsid w:val="00B65DAA"/>
    <w:rsid w:val="00B65FC6"/>
    <w:rsid w:val="00B66366"/>
    <w:rsid w:val="00B671AF"/>
    <w:rsid w:val="00B676DA"/>
    <w:rsid w:val="00B67C06"/>
    <w:rsid w:val="00B67E8D"/>
    <w:rsid w:val="00B7019A"/>
    <w:rsid w:val="00B70737"/>
    <w:rsid w:val="00B708D1"/>
    <w:rsid w:val="00B70F69"/>
    <w:rsid w:val="00B7105B"/>
    <w:rsid w:val="00B71482"/>
    <w:rsid w:val="00B71643"/>
    <w:rsid w:val="00B716CE"/>
    <w:rsid w:val="00B7174D"/>
    <w:rsid w:val="00B71996"/>
    <w:rsid w:val="00B71AC6"/>
    <w:rsid w:val="00B720C4"/>
    <w:rsid w:val="00B7244F"/>
    <w:rsid w:val="00B72C40"/>
    <w:rsid w:val="00B72CEC"/>
    <w:rsid w:val="00B72E0B"/>
    <w:rsid w:val="00B734BD"/>
    <w:rsid w:val="00B746C1"/>
    <w:rsid w:val="00B75153"/>
    <w:rsid w:val="00B7529A"/>
    <w:rsid w:val="00B758AF"/>
    <w:rsid w:val="00B75A30"/>
    <w:rsid w:val="00B75B7C"/>
    <w:rsid w:val="00B75E95"/>
    <w:rsid w:val="00B76029"/>
    <w:rsid w:val="00B76153"/>
    <w:rsid w:val="00B7646B"/>
    <w:rsid w:val="00B76482"/>
    <w:rsid w:val="00B76972"/>
    <w:rsid w:val="00B76C08"/>
    <w:rsid w:val="00B77652"/>
    <w:rsid w:val="00B77A50"/>
    <w:rsid w:val="00B77EFF"/>
    <w:rsid w:val="00B80017"/>
    <w:rsid w:val="00B80142"/>
    <w:rsid w:val="00B805CC"/>
    <w:rsid w:val="00B8063D"/>
    <w:rsid w:val="00B807C7"/>
    <w:rsid w:val="00B809CB"/>
    <w:rsid w:val="00B810DF"/>
    <w:rsid w:val="00B8182F"/>
    <w:rsid w:val="00B8185E"/>
    <w:rsid w:val="00B818A9"/>
    <w:rsid w:val="00B81C4A"/>
    <w:rsid w:val="00B81D86"/>
    <w:rsid w:val="00B820C0"/>
    <w:rsid w:val="00B8249F"/>
    <w:rsid w:val="00B82BBA"/>
    <w:rsid w:val="00B82CD5"/>
    <w:rsid w:val="00B83BB4"/>
    <w:rsid w:val="00B83CB5"/>
    <w:rsid w:val="00B840CC"/>
    <w:rsid w:val="00B84309"/>
    <w:rsid w:val="00B8449A"/>
    <w:rsid w:val="00B84598"/>
    <w:rsid w:val="00B8460A"/>
    <w:rsid w:val="00B84ABD"/>
    <w:rsid w:val="00B84C08"/>
    <w:rsid w:val="00B84CC0"/>
    <w:rsid w:val="00B84DF2"/>
    <w:rsid w:val="00B84F04"/>
    <w:rsid w:val="00B84FD9"/>
    <w:rsid w:val="00B85269"/>
    <w:rsid w:val="00B856C9"/>
    <w:rsid w:val="00B857F1"/>
    <w:rsid w:val="00B85A33"/>
    <w:rsid w:val="00B86150"/>
    <w:rsid w:val="00B86752"/>
    <w:rsid w:val="00B868BE"/>
    <w:rsid w:val="00B86940"/>
    <w:rsid w:val="00B86AFB"/>
    <w:rsid w:val="00B86D97"/>
    <w:rsid w:val="00B87328"/>
    <w:rsid w:val="00B875D3"/>
    <w:rsid w:val="00B87BA0"/>
    <w:rsid w:val="00B87BA5"/>
    <w:rsid w:val="00B87BEA"/>
    <w:rsid w:val="00B90130"/>
    <w:rsid w:val="00B90A37"/>
    <w:rsid w:val="00B90BD3"/>
    <w:rsid w:val="00B911CB"/>
    <w:rsid w:val="00B9165E"/>
    <w:rsid w:val="00B9199B"/>
    <w:rsid w:val="00B91CE1"/>
    <w:rsid w:val="00B91FD5"/>
    <w:rsid w:val="00B920A1"/>
    <w:rsid w:val="00B9237E"/>
    <w:rsid w:val="00B92601"/>
    <w:rsid w:val="00B9273A"/>
    <w:rsid w:val="00B92843"/>
    <w:rsid w:val="00B92A21"/>
    <w:rsid w:val="00B92CD1"/>
    <w:rsid w:val="00B93180"/>
    <w:rsid w:val="00B93451"/>
    <w:rsid w:val="00B93AA1"/>
    <w:rsid w:val="00B93AA5"/>
    <w:rsid w:val="00B93BC2"/>
    <w:rsid w:val="00B93C31"/>
    <w:rsid w:val="00B9425B"/>
    <w:rsid w:val="00B958B1"/>
    <w:rsid w:val="00B95D63"/>
    <w:rsid w:val="00B961B8"/>
    <w:rsid w:val="00B96465"/>
    <w:rsid w:val="00B96A66"/>
    <w:rsid w:val="00B96BF0"/>
    <w:rsid w:val="00B96D59"/>
    <w:rsid w:val="00B970E5"/>
    <w:rsid w:val="00B97471"/>
    <w:rsid w:val="00B975E0"/>
    <w:rsid w:val="00B9794F"/>
    <w:rsid w:val="00B97E1A"/>
    <w:rsid w:val="00BA0753"/>
    <w:rsid w:val="00BA11DA"/>
    <w:rsid w:val="00BA1D1E"/>
    <w:rsid w:val="00BA221D"/>
    <w:rsid w:val="00BA2568"/>
    <w:rsid w:val="00BA2AA2"/>
    <w:rsid w:val="00BA2B8C"/>
    <w:rsid w:val="00BA2E49"/>
    <w:rsid w:val="00BA2E93"/>
    <w:rsid w:val="00BA339D"/>
    <w:rsid w:val="00BA33E2"/>
    <w:rsid w:val="00BA35D5"/>
    <w:rsid w:val="00BA3819"/>
    <w:rsid w:val="00BA3C64"/>
    <w:rsid w:val="00BA43C1"/>
    <w:rsid w:val="00BA4911"/>
    <w:rsid w:val="00BA519E"/>
    <w:rsid w:val="00BA5201"/>
    <w:rsid w:val="00BA5279"/>
    <w:rsid w:val="00BA52AB"/>
    <w:rsid w:val="00BA6346"/>
    <w:rsid w:val="00BA64CA"/>
    <w:rsid w:val="00BA6687"/>
    <w:rsid w:val="00BA688F"/>
    <w:rsid w:val="00BA77CE"/>
    <w:rsid w:val="00BA7C17"/>
    <w:rsid w:val="00BA7CED"/>
    <w:rsid w:val="00BA7EC1"/>
    <w:rsid w:val="00BB0322"/>
    <w:rsid w:val="00BB0537"/>
    <w:rsid w:val="00BB059F"/>
    <w:rsid w:val="00BB0666"/>
    <w:rsid w:val="00BB0809"/>
    <w:rsid w:val="00BB0AED"/>
    <w:rsid w:val="00BB0D1E"/>
    <w:rsid w:val="00BB0FF7"/>
    <w:rsid w:val="00BB114A"/>
    <w:rsid w:val="00BB1587"/>
    <w:rsid w:val="00BB1D06"/>
    <w:rsid w:val="00BB1DAD"/>
    <w:rsid w:val="00BB1FC5"/>
    <w:rsid w:val="00BB1FE0"/>
    <w:rsid w:val="00BB200E"/>
    <w:rsid w:val="00BB2DD6"/>
    <w:rsid w:val="00BB3042"/>
    <w:rsid w:val="00BB326B"/>
    <w:rsid w:val="00BB358D"/>
    <w:rsid w:val="00BB3C5C"/>
    <w:rsid w:val="00BB3E37"/>
    <w:rsid w:val="00BB3E4A"/>
    <w:rsid w:val="00BB4060"/>
    <w:rsid w:val="00BB4119"/>
    <w:rsid w:val="00BB43AF"/>
    <w:rsid w:val="00BB4454"/>
    <w:rsid w:val="00BB44BC"/>
    <w:rsid w:val="00BB450A"/>
    <w:rsid w:val="00BB4A3C"/>
    <w:rsid w:val="00BB4AAA"/>
    <w:rsid w:val="00BB5C2B"/>
    <w:rsid w:val="00BB5D4A"/>
    <w:rsid w:val="00BB5D4E"/>
    <w:rsid w:val="00BB5DA8"/>
    <w:rsid w:val="00BB6137"/>
    <w:rsid w:val="00BB6531"/>
    <w:rsid w:val="00BB6D0F"/>
    <w:rsid w:val="00BB6F3B"/>
    <w:rsid w:val="00BB776C"/>
    <w:rsid w:val="00BB78AC"/>
    <w:rsid w:val="00BB7ACE"/>
    <w:rsid w:val="00BC0121"/>
    <w:rsid w:val="00BC0396"/>
    <w:rsid w:val="00BC0444"/>
    <w:rsid w:val="00BC06C9"/>
    <w:rsid w:val="00BC09D0"/>
    <w:rsid w:val="00BC0BCB"/>
    <w:rsid w:val="00BC0DEA"/>
    <w:rsid w:val="00BC105C"/>
    <w:rsid w:val="00BC10A6"/>
    <w:rsid w:val="00BC1F6F"/>
    <w:rsid w:val="00BC2050"/>
    <w:rsid w:val="00BC211F"/>
    <w:rsid w:val="00BC219D"/>
    <w:rsid w:val="00BC223D"/>
    <w:rsid w:val="00BC2A62"/>
    <w:rsid w:val="00BC2BFF"/>
    <w:rsid w:val="00BC2FAC"/>
    <w:rsid w:val="00BC32A7"/>
    <w:rsid w:val="00BC34A2"/>
    <w:rsid w:val="00BC37F9"/>
    <w:rsid w:val="00BC3A83"/>
    <w:rsid w:val="00BC3C6A"/>
    <w:rsid w:val="00BC3CD3"/>
    <w:rsid w:val="00BC3ECD"/>
    <w:rsid w:val="00BC44F7"/>
    <w:rsid w:val="00BC4557"/>
    <w:rsid w:val="00BC457C"/>
    <w:rsid w:val="00BC4A53"/>
    <w:rsid w:val="00BC4EA7"/>
    <w:rsid w:val="00BC4F4B"/>
    <w:rsid w:val="00BC507D"/>
    <w:rsid w:val="00BC5B26"/>
    <w:rsid w:val="00BC5DC9"/>
    <w:rsid w:val="00BC5DD9"/>
    <w:rsid w:val="00BC5E51"/>
    <w:rsid w:val="00BC61F7"/>
    <w:rsid w:val="00BC6423"/>
    <w:rsid w:val="00BC66A2"/>
    <w:rsid w:val="00BC672A"/>
    <w:rsid w:val="00BC68D8"/>
    <w:rsid w:val="00BC6901"/>
    <w:rsid w:val="00BC6E1E"/>
    <w:rsid w:val="00BC742A"/>
    <w:rsid w:val="00BC7675"/>
    <w:rsid w:val="00BC7B09"/>
    <w:rsid w:val="00BD041F"/>
    <w:rsid w:val="00BD0439"/>
    <w:rsid w:val="00BD04D6"/>
    <w:rsid w:val="00BD0553"/>
    <w:rsid w:val="00BD076F"/>
    <w:rsid w:val="00BD07D1"/>
    <w:rsid w:val="00BD09E1"/>
    <w:rsid w:val="00BD0F30"/>
    <w:rsid w:val="00BD2F76"/>
    <w:rsid w:val="00BD3481"/>
    <w:rsid w:val="00BD354A"/>
    <w:rsid w:val="00BD3651"/>
    <w:rsid w:val="00BD3D68"/>
    <w:rsid w:val="00BD3F44"/>
    <w:rsid w:val="00BD3FF2"/>
    <w:rsid w:val="00BD42EF"/>
    <w:rsid w:val="00BD474F"/>
    <w:rsid w:val="00BD4F39"/>
    <w:rsid w:val="00BD5144"/>
    <w:rsid w:val="00BD519C"/>
    <w:rsid w:val="00BD5297"/>
    <w:rsid w:val="00BD52E0"/>
    <w:rsid w:val="00BD53DA"/>
    <w:rsid w:val="00BD55E1"/>
    <w:rsid w:val="00BD5769"/>
    <w:rsid w:val="00BD5855"/>
    <w:rsid w:val="00BD5990"/>
    <w:rsid w:val="00BD62B6"/>
    <w:rsid w:val="00BD64D5"/>
    <w:rsid w:val="00BD6942"/>
    <w:rsid w:val="00BD6EF9"/>
    <w:rsid w:val="00BD7212"/>
    <w:rsid w:val="00BD73EB"/>
    <w:rsid w:val="00BD748E"/>
    <w:rsid w:val="00BD75C7"/>
    <w:rsid w:val="00BD7865"/>
    <w:rsid w:val="00BD78B5"/>
    <w:rsid w:val="00BD7A84"/>
    <w:rsid w:val="00BD7BBB"/>
    <w:rsid w:val="00BD7CDA"/>
    <w:rsid w:val="00BD7E3E"/>
    <w:rsid w:val="00BE0919"/>
    <w:rsid w:val="00BE120D"/>
    <w:rsid w:val="00BE1216"/>
    <w:rsid w:val="00BE187F"/>
    <w:rsid w:val="00BE1CE2"/>
    <w:rsid w:val="00BE1F28"/>
    <w:rsid w:val="00BE24EB"/>
    <w:rsid w:val="00BE30AE"/>
    <w:rsid w:val="00BE3450"/>
    <w:rsid w:val="00BE35A3"/>
    <w:rsid w:val="00BE3691"/>
    <w:rsid w:val="00BE369D"/>
    <w:rsid w:val="00BE3C2D"/>
    <w:rsid w:val="00BE3CF2"/>
    <w:rsid w:val="00BE40FA"/>
    <w:rsid w:val="00BE4103"/>
    <w:rsid w:val="00BE4109"/>
    <w:rsid w:val="00BE41D8"/>
    <w:rsid w:val="00BE44E0"/>
    <w:rsid w:val="00BE48E2"/>
    <w:rsid w:val="00BE4DB7"/>
    <w:rsid w:val="00BE5248"/>
    <w:rsid w:val="00BE52A4"/>
    <w:rsid w:val="00BE575F"/>
    <w:rsid w:val="00BE5B12"/>
    <w:rsid w:val="00BE60E7"/>
    <w:rsid w:val="00BE634E"/>
    <w:rsid w:val="00BE6365"/>
    <w:rsid w:val="00BE6670"/>
    <w:rsid w:val="00BE67F6"/>
    <w:rsid w:val="00BE6895"/>
    <w:rsid w:val="00BE6A5E"/>
    <w:rsid w:val="00BE6DA6"/>
    <w:rsid w:val="00BE71C0"/>
    <w:rsid w:val="00BE72F7"/>
    <w:rsid w:val="00BE7406"/>
    <w:rsid w:val="00BE765A"/>
    <w:rsid w:val="00BE776B"/>
    <w:rsid w:val="00BE7AD2"/>
    <w:rsid w:val="00BE7B37"/>
    <w:rsid w:val="00BE7B71"/>
    <w:rsid w:val="00BE7F8E"/>
    <w:rsid w:val="00BF0292"/>
    <w:rsid w:val="00BF046A"/>
    <w:rsid w:val="00BF04A0"/>
    <w:rsid w:val="00BF077D"/>
    <w:rsid w:val="00BF080C"/>
    <w:rsid w:val="00BF0A2D"/>
    <w:rsid w:val="00BF0FCD"/>
    <w:rsid w:val="00BF1048"/>
    <w:rsid w:val="00BF10E6"/>
    <w:rsid w:val="00BF1260"/>
    <w:rsid w:val="00BF1580"/>
    <w:rsid w:val="00BF1787"/>
    <w:rsid w:val="00BF1B4F"/>
    <w:rsid w:val="00BF2104"/>
    <w:rsid w:val="00BF23BD"/>
    <w:rsid w:val="00BF24EB"/>
    <w:rsid w:val="00BF268A"/>
    <w:rsid w:val="00BF2E7A"/>
    <w:rsid w:val="00BF34CD"/>
    <w:rsid w:val="00BF3A63"/>
    <w:rsid w:val="00BF3CD3"/>
    <w:rsid w:val="00BF3CD5"/>
    <w:rsid w:val="00BF3FA8"/>
    <w:rsid w:val="00BF4520"/>
    <w:rsid w:val="00BF4B13"/>
    <w:rsid w:val="00BF4CB4"/>
    <w:rsid w:val="00BF4E70"/>
    <w:rsid w:val="00BF505F"/>
    <w:rsid w:val="00BF51E1"/>
    <w:rsid w:val="00BF53C2"/>
    <w:rsid w:val="00BF592C"/>
    <w:rsid w:val="00BF59D5"/>
    <w:rsid w:val="00BF5DE5"/>
    <w:rsid w:val="00BF623F"/>
    <w:rsid w:val="00BF6B61"/>
    <w:rsid w:val="00BF6BA2"/>
    <w:rsid w:val="00BF6D8A"/>
    <w:rsid w:val="00BF6ECD"/>
    <w:rsid w:val="00BF6F1A"/>
    <w:rsid w:val="00BF710D"/>
    <w:rsid w:val="00BF75C0"/>
    <w:rsid w:val="00BF7A48"/>
    <w:rsid w:val="00BF7C4A"/>
    <w:rsid w:val="00C00221"/>
    <w:rsid w:val="00C00370"/>
    <w:rsid w:val="00C006D5"/>
    <w:rsid w:val="00C008A6"/>
    <w:rsid w:val="00C009B5"/>
    <w:rsid w:val="00C00BDE"/>
    <w:rsid w:val="00C00E92"/>
    <w:rsid w:val="00C0108D"/>
    <w:rsid w:val="00C01101"/>
    <w:rsid w:val="00C0118C"/>
    <w:rsid w:val="00C011AB"/>
    <w:rsid w:val="00C014EA"/>
    <w:rsid w:val="00C01B6A"/>
    <w:rsid w:val="00C023B2"/>
    <w:rsid w:val="00C02AD2"/>
    <w:rsid w:val="00C02D06"/>
    <w:rsid w:val="00C0323A"/>
    <w:rsid w:val="00C032BF"/>
    <w:rsid w:val="00C037A5"/>
    <w:rsid w:val="00C038E0"/>
    <w:rsid w:val="00C038E2"/>
    <w:rsid w:val="00C048AE"/>
    <w:rsid w:val="00C04C30"/>
    <w:rsid w:val="00C04C57"/>
    <w:rsid w:val="00C04CEE"/>
    <w:rsid w:val="00C05024"/>
    <w:rsid w:val="00C059F5"/>
    <w:rsid w:val="00C05CD9"/>
    <w:rsid w:val="00C05D10"/>
    <w:rsid w:val="00C05F75"/>
    <w:rsid w:val="00C06187"/>
    <w:rsid w:val="00C0695D"/>
    <w:rsid w:val="00C06E10"/>
    <w:rsid w:val="00C070F8"/>
    <w:rsid w:val="00C07210"/>
    <w:rsid w:val="00C07A4E"/>
    <w:rsid w:val="00C07B30"/>
    <w:rsid w:val="00C1013E"/>
    <w:rsid w:val="00C10691"/>
    <w:rsid w:val="00C10715"/>
    <w:rsid w:val="00C1087C"/>
    <w:rsid w:val="00C10C84"/>
    <w:rsid w:val="00C115F3"/>
    <w:rsid w:val="00C11847"/>
    <w:rsid w:val="00C118C1"/>
    <w:rsid w:val="00C11A9B"/>
    <w:rsid w:val="00C11CCD"/>
    <w:rsid w:val="00C11DAD"/>
    <w:rsid w:val="00C11FD1"/>
    <w:rsid w:val="00C120BC"/>
    <w:rsid w:val="00C122B2"/>
    <w:rsid w:val="00C12341"/>
    <w:rsid w:val="00C12A76"/>
    <w:rsid w:val="00C130B7"/>
    <w:rsid w:val="00C1389D"/>
    <w:rsid w:val="00C1400E"/>
    <w:rsid w:val="00C1401D"/>
    <w:rsid w:val="00C1413F"/>
    <w:rsid w:val="00C1467B"/>
    <w:rsid w:val="00C146F8"/>
    <w:rsid w:val="00C14835"/>
    <w:rsid w:val="00C148FF"/>
    <w:rsid w:val="00C14C51"/>
    <w:rsid w:val="00C153DD"/>
    <w:rsid w:val="00C15468"/>
    <w:rsid w:val="00C1585D"/>
    <w:rsid w:val="00C15EE7"/>
    <w:rsid w:val="00C162BA"/>
    <w:rsid w:val="00C164D0"/>
    <w:rsid w:val="00C16577"/>
    <w:rsid w:val="00C166CC"/>
    <w:rsid w:val="00C1676C"/>
    <w:rsid w:val="00C16BCF"/>
    <w:rsid w:val="00C175AD"/>
    <w:rsid w:val="00C17AA0"/>
    <w:rsid w:val="00C17CA0"/>
    <w:rsid w:val="00C200A4"/>
    <w:rsid w:val="00C200FC"/>
    <w:rsid w:val="00C20172"/>
    <w:rsid w:val="00C202C1"/>
    <w:rsid w:val="00C204E1"/>
    <w:rsid w:val="00C20831"/>
    <w:rsid w:val="00C20A60"/>
    <w:rsid w:val="00C20D88"/>
    <w:rsid w:val="00C20EC5"/>
    <w:rsid w:val="00C2136B"/>
    <w:rsid w:val="00C214D4"/>
    <w:rsid w:val="00C2158D"/>
    <w:rsid w:val="00C21707"/>
    <w:rsid w:val="00C219D3"/>
    <w:rsid w:val="00C21B7D"/>
    <w:rsid w:val="00C21E0A"/>
    <w:rsid w:val="00C21E54"/>
    <w:rsid w:val="00C226A3"/>
    <w:rsid w:val="00C226D4"/>
    <w:rsid w:val="00C231AD"/>
    <w:rsid w:val="00C23253"/>
    <w:rsid w:val="00C232D7"/>
    <w:rsid w:val="00C23504"/>
    <w:rsid w:val="00C235EF"/>
    <w:rsid w:val="00C23A31"/>
    <w:rsid w:val="00C23E32"/>
    <w:rsid w:val="00C23EFD"/>
    <w:rsid w:val="00C2469E"/>
    <w:rsid w:val="00C247A9"/>
    <w:rsid w:val="00C248E8"/>
    <w:rsid w:val="00C24BD4"/>
    <w:rsid w:val="00C24BE9"/>
    <w:rsid w:val="00C25082"/>
    <w:rsid w:val="00C25366"/>
    <w:rsid w:val="00C25A89"/>
    <w:rsid w:val="00C25CBD"/>
    <w:rsid w:val="00C25DE4"/>
    <w:rsid w:val="00C261AF"/>
    <w:rsid w:val="00C262A2"/>
    <w:rsid w:val="00C26B59"/>
    <w:rsid w:val="00C2790D"/>
    <w:rsid w:val="00C30064"/>
    <w:rsid w:val="00C3020A"/>
    <w:rsid w:val="00C30535"/>
    <w:rsid w:val="00C30559"/>
    <w:rsid w:val="00C30B1E"/>
    <w:rsid w:val="00C30B9B"/>
    <w:rsid w:val="00C3174A"/>
    <w:rsid w:val="00C31B20"/>
    <w:rsid w:val="00C31BDB"/>
    <w:rsid w:val="00C31BFF"/>
    <w:rsid w:val="00C31C43"/>
    <w:rsid w:val="00C31D59"/>
    <w:rsid w:val="00C32335"/>
    <w:rsid w:val="00C323A7"/>
    <w:rsid w:val="00C32539"/>
    <w:rsid w:val="00C325D3"/>
    <w:rsid w:val="00C3298B"/>
    <w:rsid w:val="00C32C8B"/>
    <w:rsid w:val="00C32EC7"/>
    <w:rsid w:val="00C332BB"/>
    <w:rsid w:val="00C33C4C"/>
    <w:rsid w:val="00C34193"/>
    <w:rsid w:val="00C341D7"/>
    <w:rsid w:val="00C34521"/>
    <w:rsid w:val="00C349C0"/>
    <w:rsid w:val="00C34AC1"/>
    <w:rsid w:val="00C34FB1"/>
    <w:rsid w:val="00C35652"/>
    <w:rsid w:val="00C35697"/>
    <w:rsid w:val="00C356B7"/>
    <w:rsid w:val="00C35AEA"/>
    <w:rsid w:val="00C35D0C"/>
    <w:rsid w:val="00C35F68"/>
    <w:rsid w:val="00C3602A"/>
    <w:rsid w:val="00C3609F"/>
    <w:rsid w:val="00C36270"/>
    <w:rsid w:val="00C363A1"/>
    <w:rsid w:val="00C36409"/>
    <w:rsid w:val="00C366DB"/>
    <w:rsid w:val="00C36977"/>
    <w:rsid w:val="00C36B5A"/>
    <w:rsid w:val="00C36E45"/>
    <w:rsid w:val="00C36F1D"/>
    <w:rsid w:val="00C371A7"/>
    <w:rsid w:val="00C37792"/>
    <w:rsid w:val="00C37B23"/>
    <w:rsid w:val="00C40101"/>
    <w:rsid w:val="00C405B4"/>
    <w:rsid w:val="00C40957"/>
    <w:rsid w:val="00C40B6A"/>
    <w:rsid w:val="00C41B38"/>
    <w:rsid w:val="00C41C85"/>
    <w:rsid w:val="00C42565"/>
    <w:rsid w:val="00C438C5"/>
    <w:rsid w:val="00C43CD8"/>
    <w:rsid w:val="00C444A5"/>
    <w:rsid w:val="00C445DE"/>
    <w:rsid w:val="00C4468D"/>
    <w:rsid w:val="00C44767"/>
    <w:rsid w:val="00C44799"/>
    <w:rsid w:val="00C44C1C"/>
    <w:rsid w:val="00C44E54"/>
    <w:rsid w:val="00C44EAB"/>
    <w:rsid w:val="00C44FA3"/>
    <w:rsid w:val="00C4533B"/>
    <w:rsid w:val="00C455A7"/>
    <w:rsid w:val="00C45887"/>
    <w:rsid w:val="00C45B38"/>
    <w:rsid w:val="00C45CE9"/>
    <w:rsid w:val="00C45E36"/>
    <w:rsid w:val="00C4614A"/>
    <w:rsid w:val="00C462DA"/>
    <w:rsid w:val="00C46419"/>
    <w:rsid w:val="00C46A67"/>
    <w:rsid w:val="00C46F51"/>
    <w:rsid w:val="00C46F69"/>
    <w:rsid w:val="00C46FA0"/>
    <w:rsid w:val="00C47018"/>
    <w:rsid w:val="00C470AC"/>
    <w:rsid w:val="00C47579"/>
    <w:rsid w:val="00C477D9"/>
    <w:rsid w:val="00C47BEE"/>
    <w:rsid w:val="00C47CA9"/>
    <w:rsid w:val="00C508B7"/>
    <w:rsid w:val="00C5096D"/>
    <w:rsid w:val="00C50A23"/>
    <w:rsid w:val="00C50E6D"/>
    <w:rsid w:val="00C50FDE"/>
    <w:rsid w:val="00C51657"/>
    <w:rsid w:val="00C518F4"/>
    <w:rsid w:val="00C51C58"/>
    <w:rsid w:val="00C51D98"/>
    <w:rsid w:val="00C52008"/>
    <w:rsid w:val="00C525F3"/>
    <w:rsid w:val="00C52FCE"/>
    <w:rsid w:val="00C531E7"/>
    <w:rsid w:val="00C531EE"/>
    <w:rsid w:val="00C531FB"/>
    <w:rsid w:val="00C532E4"/>
    <w:rsid w:val="00C53806"/>
    <w:rsid w:val="00C53821"/>
    <w:rsid w:val="00C53B4C"/>
    <w:rsid w:val="00C53E10"/>
    <w:rsid w:val="00C542AC"/>
    <w:rsid w:val="00C542F6"/>
    <w:rsid w:val="00C543A0"/>
    <w:rsid w:val="00C54E50"/>
    <w:rsid w:val="00C55075"/>
    <w:rsid w:val="00C55BDE"/>
    <w:rsid w:val="00C55F3A"/>
    <w:rsid w:val="00C5639E"/>
    <w:rsid w:val="00C5683B"/>
    <w:rsid w:val="00C56A09"/>
    <w:rsid w:val="00C56BA3"/>
    <w:rsid w:val="00C57030"/>
    <w:rsid w:val="00C57095"/>
    <w:rsid w:val="00C57197"/>
    <w:rsid w:val="00C5746C"/>
    <w:rsid w:val="00C57713"/>
    <w:rsid w:val="00C57B15"/>
    <w:rsid w:val="00C57B22"/>
    <w:rsid w:val="00C57E92"/>
    <w:rsid w:val="00C57FD3"/>
    <w:rsid w:val="00C60B2F"/>
    <w:rsid w:val="00C612C5"/>
    <w:rsid w:val="00C61500"/>
    <w:rsid w:val="00C61688"/>
    <w:rsid w:val="00C61A9E"/>
    <w:rsid w:val="00C61B73"/>
    <w:rsid w:val="00C61CDA"/>
    <w:rsid w:val="00C6227D"/>
    <w:rsid w:val="00C62AB2"/>
    <w:rsid w:val="00C6307C"/>
    <w:rsid w:val="00C633BA"/>
    <w:rsid w:val="00C637B0"/>
    <w:rsid w:val="00C63822"/>
    <w:rsid w:val="00C63894"/>
    <w:rsid w:val="00C63AC6"/>
    <w:rsid w:val="00C63C29"/>
    <w:rsid w:val="00C64152"/>
    <w:rsid w:val="00C648D8"/>
    <w:rsid w:val="00C64CDE"/>
    <w:rsid w:val="00C65B4A"/>
    <w:rsid w:val="00C65B71"/>
    <w:rsid w:val="00C65F62"/>
    <w:rsid w:val="00C6626C"/>
    <w:rsid w:val="00C6643F"/>
    <w:rsid w:val="00C66A47"/>
    <w:rsid w:val="00C66E6E"/>
    <w:rsid w:val="00C67AD8"/>
    <w:rsid w:val="00C70991"/>
    <w:rsid w:val="00C709DB"/>
    <w:rsid w:val="00C709F2"/>
    <w:rsid w:val="00C70D31"/>
    <w:rsid w:val="00C70EF8"/>
    <w:rsid w:val="00C70FCF"/>
    <w:rsid w:val="00C70FF2"/>
    <w:rsid w:val="00C71375"/>
    <w:rsid w:val="00C717D8"/>
    <w:rsid w:val="00C71A7B"/>
    <w:rsid w:val="00C71A8B"/>
    <w:rsid w:val="00C71B35"/>
    <w:rsid w:val="00C723F5"/>
    <w:rsid w:val="00C7245E"/>
    <w:rsid w:val="00C72517"/>
    <w:rsid w:val="00C729E6"/>
    <w:rsid w:val="00C72A15"/>
    <w:rsid w:val="00C72A94"/>
    <w:rsid w:val="00C72AA0"/>
    <w:rsid w:val="00C72C20"/>
    <w:rsid w:val="00C72C37"/>
    <w:rsid w:val="00C73193"/>
    <w:rsid w:val="00C731AC"/>
    <w:rsid w:val="00C735A3"/>
    <w:rsid w:val="00C73824"/>
    <w:rsid w:val="00C73D16"/>
    <w:rsid w:val="00C745C9"/>
    <w:rsid w:val="00C74649"/>
    <w:rsid w:val="00C74878"/>
    <w:rsid w:val="00C748D6"/>
    <w:rsid w:val="00C74C9C"/>
    <w:rsid w:val="00C74E5A"/>
    <w:rsid w:val="00C754F7"/>
    <w:rsid w:val="00C758B2"/>
    <w:rsid w:val="00C75E3F"/>
    <w:rsid w:val="00C76245"/>
    <w:rsid w:val="00C7626B"/>
    <w:rsid w:val="00C76585"/>
    <w:rsid w:val="00C7670D"/>
    <w:rsid w:val="00C76A0D"/>
    <w:rsid w:val="00C76D64"/>
    <w:rsid w:val="00C76DC5"/>
    <w:rsid w:val="00C7708C"/>
    <w:rsid w:val="00C7728D"/>
    <w:rsid w:val="00C775B0"/>
    <w:rsid w:val="00C77A40"/>
    <w:rsid w:val="00C77B17"/>
    <w:rsid w:val="00C77CDC"/>
    <w:rsid w:val="00C77D71"/>
    <w:rsid w:val="00C77EAB"/>
    <w:rsid w:val="00C8042A"/>
    <w:rsid w:val="00C80636"/>
    <w:rsid w:val="00C80A3C"/>
    <w:rsid w:val="00C80D77"/>
    <w:rsid w:val="00C80E31"/>
    <w:rsid w:val="00C8120C"/>
    <w:rsid w:val="00C81671"/>
    <w:rsid w:val="00C817C3"/>
    <w:rsid w:val="00C81D56"/>
    <w:rsid w:val="00C82552"/>
    <w:rsid w:val="00C829AE"/>
    <w:rsid w:val="00C82A27"/>
    <w:rsid w:val="00C82B32"/>
    <w:rsid w:val="00C83022"/>
    <w:rsid w:val="00C8311D"/>
    <w:rsid w:val="00C832CB"/>
    <w:rsid w:val="00C83F64"/>
    <w:rsid w:val="00C84352"/>
    <w:rsid w:val="00C846F3"/>
    <w:rsid w:val="00C84882"/>
    <w:rsid w:val="00C848AA"/>
    <w:rsid w:val="00C84D40"/>
    <w:rsid w:val="00C851C9"/>
    <w:rsid w:val="00C85852"/>
    <w:rsid w:val="00C85AD6"/>
    <w:rsid w:val="00C85AE0"/>
    <w:rsid w:val="00C85C89"/>
    <w:rsid w:val="00C85E9C"/>
    <w:rsid w:val="00C86170"/>
    <w:rsid w:val="00C865D9"/>
    <w:rsid w:val="00C867F2"/>
    <w:rsid w:val="00C86C5C"/>
    <w:rsid w:val="00C87074"/>
    <w:rsid w:val="00C870AC"/>
    <w:rsid w:val="00C87694"/>
    <w:rsid w:val="00C87792"/>
    <w:rsid w:val="00C877A7"/>
    <w:rsid w:val="00C87E95"/>
    <w:rsid w:val="00C9006B"/>
    <w:rsid w:val="00C90134"/>
    <w:rsid w:val="00C90342"/>
    <w:rsid w:val="00C9052C"/>
    <w:rsid w:val="00C90752"/>
    <w:rsid w:val="00C90D74"/>
    <w:rsid w:val="00C91024"/>
    <w:rsid w:val="00C9130D"/>
    <w:rsid w:val="00C91586"/>
    <w:rsid w:val="00C91799"/>
    <w:rsid w:val="00C91874"/>
    <w:rsid w:val="00C91AEB"/>
    <w:rsid w:val="00C91B13"/>
    <w:rsid w:val="00C91BF1"/>
    <w:rsid w:val="00C91D15"/>
    <w:rsid w:val="00C92439"/>
    <w:rsid w:val="00C9262A"/>
    <w:rsid w:val="00C92665"/>
    <w:rsid w:val="00C92C99"/>
    <w:rsid w:val="00C92DBA"/>
    <w:rsid w:val="00C92FC9"/>
    <w:rsid w:val="00C937F9"/>
    <w:rsid w:val="00C93CDC"/>
    <w:rsid w:val="00C93E34"/>
    <w:rsid w:val="00C93F19"/>
    <w:rsid w:val="00C93F72"/>
    <w:rsid w:val="00C93FC9"/>
    <w:rsid w:val="00C941EA"/>
    <w:rsid w:val="00C9466C"/>
    <w:rsid w:val="00C949A4"/>
    <w:rsid w:val="00C94C5B"/>
    <w:rsid w:val="00C94D46"/>
    <w:rsid w:val="00C94E52"/>
    <w:rsid w:val="00C94F01"/>
    <w:rsid w:val="00C94FF5"/>
    <w:rsid w:val="00C95985"/>
    <w:rsid w:val="00C95BE6"/>
    <w:rsid w:val="00C95E93"/>
    <w:rsid w:val="00C96363"/>
    <w:rsid w:val="00C969C5"/>
    <w:rsid w:val="00C96E02"/>
    <w:rsid w:val="00C97512"/>
    <w:rsid w:val="00C97702"/>
    <w:rsid w:val="00C97734"/>
    <w:rsid w:val="00CA0308"/>
    <w:rsid w:val="00CA07E8"/>
    <w:rsid w:val="00CA0BAB"/>
    <w:rsid w:val="00CA0C6C"/>
    <w:rsid w:val="00CA0C78"/>
    <w:rsid w:val="00CA0FA0"/>
    <w:rsid w:val="00CA1530"/>
    <w:rsid w:val="00CA1883"/>
    <w:rsid w:val="00CA1FEC"/>
    <w:rsid w:val="00CA25E5"/>
    <w:rsid w:val="00CA2CD5"/>
    <w:rsid w:val="00CA2D2E"/>
    <w:rsid w:val="00CA384B"/>
    <w:rsid w:val="00CA3C61"/>
    <w:rsid w:val="00CA3EEB"/>
    <w:rsid w:val="00CA4111"/>
    <w:rsid w:val="00CA4150"/>
    <w:rsid w:val="00CA4599"/>
    <w:rsid w:val="00CA4A01"/>
    <w:rsid w:val="00CA4B0D"/>
    <w:rsid w:val="00CA4E23"/>
    <w:rsid w:val="00CA519E"/>
    <w:rsid w:val="00CA53EA"/>
    <w:rsid w:val="00CA54F6"/>
    <w:rsid w:val="00CA58E6"/>
    <w:rsid w:val="00CA5C85"/>
    <w:rsid w:val="00CA5D72"/>
    <w:rsid w:val="00CA5F40"/>
    <w:rsid w:val="00CA5F6F"/>
    <w:rsid w:val="00CA5F7D"/>
    <w:rsid w:val="00CA614A"/>
    <w:rsid w:val="00CA6653"/>
    <w:rsid w:val="00CA6706"/>
    <w:rsid w:val="00CA69BD"/>
    <w:rsid w:val="00CA6FA6"/>
    <w:rsid w:val="00CA71D4"/>
    <w:rsid w:val="00CA7495"/>
    <w:rsid w:val="00CA7644"/>
    <w:rsid w:val="00CA7ACE"/>
    <w:rsid w:val="00CA7AF2"/>
    <w:rsid w:val="00CA7B54"/>
    <w:rsid w:val="00CA7D94"/>
    <w:rsid w:val="00CA7E0A"/>
    <w:rsid w:val="00CB01A3"/>
    <w:rsid w:val="00CB03C5"/>
    <w:rsid w:val="00CB040D"/>
    <w:rsid w:val="00CB055E"/>
    <w:rsid w:val="00CB0F7C"/>
    <w:rsid w:val="00CB1274"/>
    <w:rsid w:val="00CB182A"/>
    <w:rsid w:val="00CB1ED2"/>
    <w:rsid w:val="00CB20A5"/>
    <w:rsid w:val="00CB27DF"/>
    <w:rsid w:val="00CB2E90"/>
    <w:rsid w:val="00CB2FB0"/>
    <w:rsid w:val="00CB3209"/>
    <w:rsid w:val="00CB3341"/>
    <w:rsid w:val="00CB3431"/>
    <w:rsid w:val="00CB3588"/>
    <w:rsid w:val="00CB3ED1"/>
    <w:rsid w:val="00CB4226"/>
    <w:rsid w:val="00CB4596"/>
    <w:rsid w:val="00CB4706"/>
    <w:rsid w:val="00CB4A23"/>
    <w:rsid w:val="00CB4FC0"/>
    <w:rsid w:val="00CB51C1"/>
    <w:rsid w:val="00CB51FF"/>
    <w:rsid w:val="00CB5433"/>
    <w:rsid w:val="00CB5466"/>
    <w:rsid w:val="00CB558B"/>
    <w:rsid w:val="00CB5A05"/>
    <w:rsid w:val="00CB5B86"/>
    <w:rsid w:val="00CB5C95"/>
    <w:rsid w:val="00CB61D2"/>
    <w:rsid w:val="00CB6394"/>
    <w:rsid w:val="00CB6769"/>
    <w:rsid w:val="00CB7096"/>
    <w:rsid w:val="00CB724D"/>
    <w:rsid w:val="00CB73EC"/>
    <w:rsid w:val="00CB7861"/>
    <w:rsid w:val="00CB79C8"/>
    <w:rsid w:val="00CB7F8B"/>
    <w:rsid w:val="00CC00B5"/>
    <w:rsid w:val="00CC02F5"/>
    <w:rsid w:val="00CC03F5"/>
    <w:rsid w:val="00CC058A"/>
    <w:rsid w:val="00CC08DA"/>
    <w:rsid w:val="00CC0C89"/>
    <w:rsid w:val="00CC0CFD"/>
    <w:rsid w:val="00CC0FED"/>
    <w:rsid w:val="00CC1122"/>
    <w:rsid w:val="00CC11A5"/>
    <w:rsid w:val="00CC1305"/>
    <w:rsid w:val="00CC1602"/>
    <w:rsid w:val="00CC18A1"/>
    <w:rsid w:val="00CC1B62"/>
    <w:rsid w:val="00CC1C17"/>
    <w:rsid w:val="00CC1E18"/>
    <w:rsid w:val="00CC1E84"/>
    <w:rsid w:val="00CC2CA2"/>
    <w:rsid w:val="00CC2CE6"/>
    <w:rsid w:val="00CC2E75"/>
    <w:rsid w:val="00CC2F3D"/>
    <w:rsid w:val="00CC3181"/>
    <w:rsid w:val="00CC34BC"/>
    <w:rsid w:val="00CC38BA"/>
    <w:rsid w:val="00CC3D4A"/>
    <w:rsid w:val="00CC3DE2"/>
    <w:rsid w:val="00CC403C"/>
    <w:rsid w:val="00CC40BF"/>
    <w:rsid w:val="00CC4192"/>
    <w:rsid w:val="00CC430C"/>
    <w:rsid w:val="00CC43F8"/>
    <w:rsid w:val="00CC45FF"/>
    <w:rsid w:val="00CC4646"/>
    <w:rsid w:val="00CC586E"/>
    <w:rsid w:val="00CC59B3"/>
    <w:rsid w:val="00CC5B6F"/>
    <w:rsid w:val="00CC5D11"/>
    <w:rsid w:val="00CC6505"/>
    <w:rsid w:val="00CC6508"/>
    <w:rsid w:val="00CC6B0A"/>
    <w:rsid w:val="00CC6BC5"/>
    <w:rsid w:val="00CC6BDF"/>
    <w:rsid w:val="00CC6BED"/>
    <w:rsid w:val="00CC6C9D"/>
    <w:rsid w:val="00CC6DE3"/>
    <w:rsid w:val="00CC6EFB"/>
    <w:rsid w:val="00CC715F"/>
    <w:rsid w:val="00CC7329"/>
    <w:rsid w:val="00CC78C2"/>
    <w:rsid w:val="00CC7BB8"/>
    <w:rsid w:val="00CC7BCA"/>
    <w:rsid w:val="00CC7F4D"/>
    <w:rsid w:val="00CD0063"/>
    <w:rsid w:val="00CD063D"/>
    <w:rsid w:val="00CD08E8"/>
    <w:rsid w:val="00CD0C19"/>
    <w:rsid w:val="00CD122C"/>
    <w:rsid w:val="00CD136A"/>
    <w:rsid w:val="00CD1438"/>
    <w:rsid w:val="00CD159A"/>
    <w:rsid w:val="00CD1874"/>
    <w:rsid w:val="00CD1D19"/>
    <w:rsid w:val="00CD1F71"/>
    <w:rsid w:val="00CD1FF3"/>
    <w:rsid w:val="00CD21FD"/>
    <w:rsid w:val="00CD2D17"/>
    <w:rsid w:val="00CD2DF3"/>
    <w:rsid w:val="00CD2F84"/>
    <w:rsid w:val="00CD2F88"/>
    <w:rsid w:val="00CD38BE"/>
    <w:rsid w:val="00CD3941"/>
    <w:rsid w:val="00CD3E34"/>
    <w:rsid w:val="00CD425A"/>
    <w:rsid w:val="00CD4BFA"/>
    <w:rsid w:val="00CD4E69"/>
    <w:rsid w:val="00CD534D"/>
    <w:rsid w:val="00CD5376"/>
    <w:rsid w:val="00CD537E"/>
    <w:rsid w:val="00CD561F"/>
    <w:rsid w:val="00CD5713"/>
    <w:rsid w:val="00CD5FA9"/>
    <w:rsid w:val="00CD6021"/>
    <w:rsid w:val="00CD61CC"/>
    <w:rsid w:val="00CD6B19"/>
    <w:rsid w:val="00CD6C01"/>
    <w:rsid w:val="00CD6DF8"/>
    <w:rsid w:val="00CD6F34"/>
    <w:rsid w:val="00CD721D"/>
    <w:rsid w:val="00CD7272"/>
    <w:rsid w:val="00CD751C"/>
    <w:rsid w:val="00CD7CEC"/>
    <w:rsid w:val="00CE03D8"/>
    <w:rsid w:val="00CE07D9"/>
    <w:rsid w:val="00CE0806"/>
    <w:rsid w:val="00CE099D"/>
    <w:rsid w:val="00CE0A6B"/>
    <w:rsid w:val="00CE12C9"/>
    <w:rsid w:val="00CE198C"/>
    <w:rsid w:val="00CE1D0C"/>
    <w:rsid w:val="00CE1E5C"/>
    <w:rsid w:val="00CE2743"/>
    <w:rsid w:val="00CE2D5A"/>
    <w:rsid w:val="00CE35F9"/>
    <w:rsid w:val="00CE3EB7"/>
    <w:rsid w:val="00CE4092"/>
    <w:rsid w:val="00CE4992"/>
    <w:rsid w:val="00CE5203"/>
    <w:rsid w:val="00CE5823"/>
    <w:rsid w:val="00CE5BAC"/>
    <w:rsid w:val="00CE5BBE"/>
    <w:rsid w:val="00CE5C4F"/>
    <w:rsid w:val="00CE63F4"/>
    <w:rsid w:val="00CE65BC"/>
    <w:rsid w:val="00CE685E"/>
    <w:rsid w:val="00CE7802"/>
    <w:rsid w:val="00CE7B2F"/>
    <w:rsid w:val="00CF016A"/>
    <w:rsid w:val="00CF05FF"/>
    <w:rsid w:val="00CF0BBF"/>
    <w:rsid w:val="00CF0F17"/>
    <w:rsid w:val="00CF0F29"/>
    <w:rsid w:val="00CF1033"/>
    <w:rsid w:val="00CF1337"/>
    <w:rsid w:val="00CF1947"/>
    <w:rsid w:val="00CF1C74"/>
    <w:rsid w:val="00CF215B"/>
    <w:rsid w:val="00CF2170"/>
    <w:rsid w:val="00CF219B"/>
    <w:rsid w:val="00CF22F3"/>
    <w:rsid w:val="00CF2AA3"/>
    <w:rsid w:val="00CF2BEB"/>
    <w:rsid w:val="00CF2D1D"/>
    <w:rsid w:val="00CF2E65"/>
    <w:rsid w:val="00CF2E8D"/>
    <w:rsid w:val="00CF2EC7"/>
    <w:rsid w:val="00CF2F35"/>
    <w:rsid w:val="00CF30D5"/>
    <w:rsid w:val="00CF31A9"/>
    <w:rsid w:val="00CF3CB1"/>
    <w:rsid w:val="00CF3F62"/>
    <w:rsid w:val="00CF3FCC"/>
    <w:rsid w:val="00CF4A85"/>
    <w:rsid w:val="00CF4B40"/>
    <w:rsid w:val="00CF4CDA"/>
    <w:rsid w:val="00CF4E17"/>
    <w:rsid w:val="00CF50C4"/>
    <w:rsid w:val="00CF5B3B"/>
    <w:rsid w:val="00CF61B4"/>
    <w:rsid w:val="00CF6381"/>
    <w:rsid w:val="00CF6419"/>
    <w:rsid w:val="00CF64BF"/>
    <w:rsid w:val="00CF691C"/>
    <w:rsid w:val="00CF6CEE"/>
    <w:rsid w:val="00CF7101"/>
    <w:rsid w:val="00CF72AB"/>
    <w:rsid w:val="00CF7725"/>
    <w:rsid w:val="00CF77EF"/>
    <w:rsid w:val="00CF782B"/>
    <w:rsid w:val="00CF7F10"/>
    <w:rsid w:val="00D002E8"/>
    <w:rsid w:val="00D005A6"/>
    <w:rsid w:val="00D008E8"/>
    <w:rsid w:val="00D00C25"/>
    <w:rsid w:val="00D00CDC"/>
    <w:rsid w:val="00D00D42"/>
    <w:rsid w:val="00D00E4F"/>
    <w:rsid w:val="00D0185C"/>
    <w:rsid w:val="00D019E2"/>
    <w:rsid w:val="00D01AC5"/>
    <w:rsid w:val="00D01CF8"/>
    <w:rsid w:val="00D01D7E"/>
    <w:rsid w:val="00D01EA1"/>
    <w:rsid w:val="00D01FFA"/>
    <w:rsid w:val="00D020D0"/>
    <w:rsid w:val="00D02235"/>
    <w:rsid w:val="00D02304"/>
    <w:rsid w:val="00D02374"/>
    <w:rsid w:val="00D026AD"/>
    <w:rsid w:val="00D026DD"/>
    <w:rsid w:val="00D027D6"/>
    <w:rsid w:val="00D02869"/>
    <w:rsid w:val="00D02CE5"/>
    <w:rsid w:val="00D02D44"/>
    <w:rsid w:val="00D037B6"/>
    <w:rsid w:val="00D03893"/>
    <w:rsid w:val="00D03CB2"/>
    <w:rsid w:val="00D03ECE"/>
    <w:rsid w:val="00D0407C"/>
    <w:rsid w:val="00D040E0"/>
    <w:rsid w:val="00D04319"/>
    <w:rsid w:val="00D04360"/>
    <w:rsid w:val="00D04639"/>
    <w:rsid w:val="00D048D6"/>
    <w:rsid w:val="00D04CB1"/>
    <w:rsid w:val="00D04E53"/>
    <w:rsid w:val="00D051B3"/>
    <w:rsid w:val="00D053B8"/>
    <w:rsid w:val="00D0580C"/>
    <w:rsid w:val="00D05EA8"/>
    <w:rsid w:val="00D05FFE"/>
    <w:rsid w:val="00D06360"/>
    <w:rsid w:val="00D06EE4"/>
    <w:rsid w:val="00D0767D"/>
    <w:rsid w:val="00D07CD4"/>
    <w:rsid w:val="00D07F78"/>
    <w:rsid w:val="00D1022B"/>
    <w:rsid w:val="00D10295"/>
    <w:rsid w:val="00D10962"/>
    <w:rsid w:val="00D11204"/>
    <w:rsid w:val="00D11742"/>
    <w:rsid w:val="00D11CCA"/>
    <w:rsid w:val="00D1223C"/>
    <w:rsid w:val="00D12BF1"/>
    <w:rsid w:val="00D12E1F"/>
    <w:rsid w:val="00D130AC"/>
    <w:rsid w:val="00D13128"/>
    <w:rsid w:val="00D13171"/>
    <w:rsid w:val="00D1330F"/>
    <w:rsid w:val="00D13733"/>
    <w:rsid w:val="00D13749"/>
    <w:rsid w:val="00D13D8F"/>
    <w:rsid w:val="00D146CE"/>
    <w:rsid w:val="00D14736"/>
    <w:rsid w:val="00D14994"/>
    <w:rsid w:val="00D1551B"/>
    <w:rsid w:val="00D15A3B"/>
    <w:rsid w:val="00D161A4"/>
    <w:rsid w:val="00D16310"/>
    <w:rsid w:val="00D164E5"/>
    <w:rsid w:val="00D1728F"/>
    <w:rsid w:val="00D17456"/>
    <w:rsid w:val="00D1756F"/>
    <w:rsid w:val="00D17E32"/>
    <w:rsid w:val="00D17F91"/>
    <w:rsid w:val="00D200A0"/>
    <w:rsid w:val="00D2062C"/>
    <w:rsid w:val="00D20E25"/>
    <w:rsid w:val="00D2114E"/>
    <w:rsid w:val="00D21DBC"/>
    <w:rsid w:val="00D21E09"/>
    <w:rsid w:val="00D22039"/>
    <w:rsid w:val="00D22ED2"/>
    <w:rsid w:val="00D230A5"/>
    <w:rsid w:val="00D232AC"/>
    <w:rsid w:val="00D233C8"/>
    <w:rsid w:val="00D2342F"/>
    <w:rsid w:val="00D234E7"/>
    <w:rsid w:val="00D23CE0"/>
    <w:rsid w:val="00D23FE3"/>
    <w:rsid w:val="00D2417B"/>
    <w:rsid w:val="00D24294"/>
    <w:rsid w:val="00D2440C"/>
    <w:rsid w:val="00D2449F"/>
    <w:rsid w:val="00D2459D"/>
    <w:rsid w:val="00D2473D"/>
    <w:rsid w:val="00D248EC"/>
    <w:rsid w:val="00D24A38"/>
    <w:rsid w:val="00D24B7A"/>
    <w:rsid w:val="00D253D6"/>
    <w:rsid w:val="00D253E3"/>
    <w:rsid w:val="00D256E2"/>
    <w:rsid w:val="00D25BFE"/>
    <w:rsid w:val="00D25FBC"/>
    <w:rsid w:val="00D2656C"/>
    <w:rsid w:val="00D266A1"/>
    <w:rsid w:val="00D26777"/>
    <w:rsid w:val="00D26BA2"/>
    <w:rsid w:val="00D26D9F"/>
    <w:rsid w:val="00D274BE"/>
    <w:rsid w:val="00D275A2"/>
    <w:rsid w:val="00D2768A"/>
    <w:rsid w:val="00D276F7"/>
    <w:rsid w:val="00D27E0E"/>
    <w:rsid w:val="00D27FAD"/>
    <w:rsid w:val="00D27FB4"/>
    <w:rsid w:val="00D30051"/>
    <w:rsid w:val="00D300BE"/>
    <w:rsid w:val="00D301D0"/>
    <w:rsid w:val="00D30247"/>
    <w:rsid w:val="00D302D1"/>
    <w:rsid w:val="00D306EF"/>
    <w:rsid w:val="00D30FDD"/>
    <w:rsid w:val="00D31072"/>
    <w:rsid w:val="00D31A65"/>
    <w:rsid w:val="00D31C74"/>
    <w:rsid w:val="00D31FFE"/>
    <w:rsid w:val="00D320F7"/>
    <w:rsid w:val="00D328C7"/>
    <w:rsid w:val="00D3310C"/>
    <w:rsid w:val="00D33163"/>
    <w:rsid w:val="00D33ACE"/>
    <w:rsid w:val="00D33CFF"/>
    <w:rsid w:val="00D33DFE"/>
    <w:rsid w:val="00D34065"/>
    <w:rsid w:val="00D3410C"/>
    <w:rsid w:val="00D34A41"/>
    <w:rsid w:val="00D34C31"/>
    <w:rsid w:val="00D34DC3"/>
    <w:rsid w:val="00D34F23"/>
    <w:rsid w:val="00D35196"/>
    <w:rsid w:val="00D35508"/>
    <w:rsid w:val="00D35605"/>
    <w:rsid w:val="00D3568D"/>
    <w:rsid w:val="00D35886"/>
    <w:rsid w:val="00D35976"/>
    <w:rsid w:val="00D35C15"/>
    <w:rsid w:val="00D35F61"/>
    <w:rsid w:val="00D36C11"/>
    <w:rsid w:val="00D36FAE"/>
    <w:rsid w:val="00D376F8"/>
    <w:rsid w:val="00D37719"/>
    <w:rsid w:val="00D3797C"/>
    <w:rsid w:val="00D37AD2"/>
    <w:rsid w:val="00D40041"/>
    <w:rsid w:val="00D40263"/>
    <w:rsid w:val="00D40A19"/>
    <w:rsid w:val="00D41137"/>
    <w:rsid w:val="00D41460"/>
    <w:rsid w:val="00D41526"/>
    <w:rsid w:val="00D4173A"/>
    <w:rsid w:val="00D41897"/>
    <w:rsid w:val="00D41BD5"/>
    <w:rsid w:val="00D41CDF"/>
    <w:rsid w:val="00D421DA"/>
    <w:rsid w:val="00D42360"/>
    <w:rsid w:val="00D42C0A"/>
    <w:rsid w:val="00D42E67"/>
    <w:rsid w:val="00D434F2"/>
    <w:rsid w:val="00D43629"/>
    <w:rsid w:val="00D4365E"/>
    <w:rsid w:val="00D43A25"/>
    <w:rsid w:val="00D440E7"/>
    <w:rsid w:val="00D44192"/>
    <w:rsid w:val="00D44222"/>
    <w:rsid w:val="00D447EF"/>
    <w:rsid w:val="00D449B7"/>
    <w:rsid w:val="00D44CA7"/>
    <w:rsid w:val="00D44D66"/>
    <w:rsid w:val="00D45113"/>
    <w:rsid w:val="00D453C7"/>
    <w:rsid w:val="00D4587D"/>
    <w:rsid w:val="00D45A13"/>
    <w:rsid w:val="00D45B21"/>
    <w:rsid w:val="00D45DE4"/>
    <w:rsid w:val="00D46000"/>
    <w:rsid w:val="00D4629F"/>
    <w:rsid w:val="00D46786"/>
    <w:rsid w:val="00D4688A"/>
    <w:rsid w:val="00D4699A"/>
    <w:rsid w:val="00D46D51"/>
    <w:rsid w:val="00D471C1"/>
    <w:rsid w:val="00D4723F"/>
    <w:rsid w:val="00D47468"/>
    <w:rsid w:val="00D4774E"/>
    <w:rsid w:val="00D47D85"/>
    <w:rsid w:val="00D50106"/>
    <w:rsid w:val="00D50238"/>
    <w:rsid w:val="00D50A49"/>
    <w:rsid w:val="00D50B61"/>
    <w:rsid w:val="00D51226"/>
    <w:rsid w:val="00D51244"/>
    <w:rsid w:val="00D5127F"/>
    <w:rsid w:val="00D5207F"/>
    <w:rsid w:val="00D52C91"/>
    <w:rsid w:val="00D52F7F"/>
    <w:rsid w:val="00D53110"/>
    <w:rsid w:val="00D53178"/>
    <w:rsid w:val="00D534AB"/>
    <w:rsid w:val="00D53548"/>
    <w:rsid w:val="00D5435C"/>
    <w:rsid w:val="00D54425"/>
    <w:rsid w:val="00D54BF3"/>
    <w:rsid w:val="00D54C39"/>
    <w:rsid w:val="00D54CCA"/>
    <w:rsid w:val="00D55391"/>
    <w:rsid w:val="00D5540E"/>
    <w:rsid w:val="00D554BF"/>
    <w:rsid w:val="00D5560E"/>
    <w:rsid w:val="00D55951"/>
    <w:rsid w:val="00D55ACD"/>
    <w:rsid w:val="00D55D00"/>
    <w:rsid w:val="00D5671F"/>
    <w:rsid w:val="00D569D0"/>
    <w:rsid w:val="00D56E74"/>
    <w:rsid w:val="00D57129"/>
    <w:rsid w:val="00D571C4"/>
    <w:rsid w:val="00D5746D"/>
    <w:rsid w:val="00D609EE"/>
    <w:rsid w:val="00D60D17"/>
    <w:rsid w:val="00D60D8A"/>
    <w:rsid w:val="00D614BD"/>
    <w:rsid w:val="00D61678"/>
    <w:rsid w:val="00D61C0B"/>
    <w:rsid w:val="00D61D31"/>
    <w:rsid w:val="00D61D6E"/>
    <w:rsid w:val="00D61F7F"/>
    <w:rsid w:val="00D6212B"/>
    <w:rsid w:val="00D622DF"/>
    <w:rsid w:val="00D6289C"/>
    <w:rsid w:val="00D629DC"/>
    <w:rsid w:val="00D629F3"/>
    <w:rsid w:val="00D62D0E"/>
    <w:rsid w:val="00D63135"/>
    <w:rsid w:val="00D63136"/>
    <w:rsid w:val="00D6331F"/>
    <w:rsid w:val="00D633B3"/>
    <w:rsid w:val="00D6341A"/>
    <w:rsid w:val="00D6352B"/>
    <w:rsid w:val="00D63CFA"/>
    <w:rsid w:val="00D63D8E"/>
    <w:rsid w:val="00D64445"/>
    <w:rsid w:val="00D64687"/>
    <w:rsid w:val="00D64AF4"/>
    <w:rsid w:val="00D64BD3"/>
    <w:rsid w:val="00D653F0"/>
    <w:rsid w:val="00D6540C"/>
    <w:rsid w:val="00D6546B"/>
    <w:rsid w:val="00D656C6"/>
    <w:rsid w:val="00D659B3"/>
    <w:rsid w:val="00D65DE0"/>
    <w:rsid w:val="00D662F3"/>
    <w:rsid w:val="00D663B0"/>
    <w:rsid w:val="00D66616"/>
    <w:rsid w:val="00D66CD7"/>
    <w:rsid w:val="00D66D4D"/>
    <w:rsid w:val="00D66DB7"/>
    <w:rsid w:val="00D67784"/>
    <w:rsid w:val="00D67A04"/>
    <w:rsid w:val="00D67A62"/>
    <w:rsid w:val="00D67C74"/>
    <w:rsid w:val="00D700F7"/>
    <w:rsid w:val="00D70605"/>
    <w:rsid w:val="00D7067D"/>
    <w:rsid w:val="00D718B4"/>
    <w:rsid w:val="00D71AF5"/>
    <w:rsid w:val="00D71D1C"/>
    <w:rsid w:val="00D7243E"/>
    <w:rsid w:val="00D724E4"/>
    <w:rsid w:val="00D727D1"/>
    <w:rsid w:val="00D73181"/>
    <w:rsid w:val="00D731A2"/>
    <w:rsid w:val="00D7330F"/>
    <w:rsid w:val="00D73977"/>
    <w:rsid w:val="00D73CED"/>
    <w:rsid w:val="00D73F75"/>
    <w:rsid w:val="00D74139"/>
    <w:rsid w:val="00D74D8A"/>
    <w:rsid w:val="00D74E60"/>
    <w:rsid w:val="00D753C7"/>
    <w:rsid w:val="00D75434"/>
    <w:rsid w:val="00D76343"/>
    <w:rsid w:val="00D76428"/>
    <w:rsid w:val="00D76607"/>
    <w:rsid w:val="00D76C5B"/>
    <w:rsid w:val="00D76DCF"/>
    <w:rsid w:val="00D76EE6"/>
    <w:rsid w:val="00D7705F"/>
    <w:rsid w:val="00D776AC"/>
    <w:rsid w:val="00D77840"/>
    <w:rsid w:val="00D779CB"/>
    <w:rsid w:val="00D77AFF"/>
    <w:rsid w:val="00D77B87"/>
    <w:rsid w:val="00D8025B"/>
    <w:rsid w:val="00D8026E"/>
    <w:rsid w:val="00D80358"/>
    <w:rsid w:val="00D8054C"/>
    <w:rsid w:val="00D805D0"/>
    <w:rsid w:val="00D807B0"/>
    <w:rsid w:val="00D80F5C"/>
    <w:rsid w:val="00D8109C"/>
    <w:rsid w:val="00D81117"/>
    <w:rsid w:val="00D8152A"/>
    <w:rsid w:val="00D81C8D"/>
    <w:rsid w:val="00D81F03"/>
    <w:rsid w:val="00D820EF"/>
    <w:rsid w:val="00D824CC"/>
    <w:rsid w:val="00D8262F"/>
    <w:rsid w:val="00D828C3"/>
    <w:rsid w:val="00D82A3B"/>
    <w:rsid w:val="00D82BC7"/>
    <w:rsid w:val="00D83327"/>
    <w:rsid w:val="00D83408"/>
    <w:rsid w:val="00D83562"/>
    <w:rsid w:val="00D83CAB"/>
    <w:rsid w:val="00D83E1A"/>
    <w:rsid w:val="00D8455A"/>
    <w:rsid w:val="00D84726"/>
    <w:rsid w:val="00D8472B"/>
    <w:rsid w:val="00D84ECD"/>
    <w:rsid w:val="00D84F4F"/>
    <w:rsid w:val="00D85110"/>
    <w:rsid w:val="00D8514D"/>
    <w:rsid w:val="00D854D4"/>
    <w:rsid w:val="00D85895"/>
    <w:rsid w:val="00D858DC"/>
    <w:rsid w:val="00D85D54"/>
    <w:rsid w:val="00D86976"/>
    <w:rsid w:val="00D877F4"/>
    <w:rsid w:val="00D87B29"/>
    <w:rsid w:val="00D90E8D"/>
    <w:rsid w:val="00D90FD9"/>
    <w:rsid w:val="00D920B1"/>
    <w:rsid w:val="00D92128"/>
    <w:rsid w:val="00D92842"/>
    <w:rsid w:val="00D929EF"/>
    <w:rsid w:val="00D92D7A"/>
    <w:rsid w:val="00D92DF0"/>
    <w:rsid w:val="00D9320D"/>
    <w:rsid w:val="00D932FC"/>
    <w:rsid w:val="00D9376C"/>
    <w:rsid w:val="00D93779"/>
    <w:rsid w:val="00D940DC"/>
    <w:rsid w:val="00D9497C"/>
    <w:rsid w:val="00D950C8"/>
    <w:rsid w:val="00D951FB"/>
    <w:rsid w:val="00D954E5"/>
    <w:rsid w:val="00D95A38"/>
    <w:rsid w:val="00D95BA6"/>
    <w:rsid w:val="00D9601A"/>
    <w:rsid w:val="00D96056"/>
    <w:rsid w:val="00D960C8"/>
    <w:rsid w:val="00D961F3"/>
    <w:rsid w:val="00D9637D"/>
    <w:rsid w:val="00D96B43"/>
    <w:rsid w:val="00D96D74"/>
    <w:rsid w:val="00D9722C"/>
    <w:rsid w:val="00D97314"/>
    <w:rsid w:val="00D975CD"/>
    <w:rsid w:val="00D97898"/>
    <w:rsid w:val="00D97B2F"/>
    <w:rsid w:val="00D97B84"/>
    <w:rsid w:val="00D97BA3"/>
    <w:rsid w:val="00D97C0C"/>
    <w:rsid w:val="00D97E7B"/>
    <w:rsid w:val="00D97EC0"/>
    <w:rsid w:val="00D97F4B"/>
    <w:rsid w:val="00DA0036"/>
    <w:rsid w:val="00DA00B6"/>
    <w:rsid w:val="00DA05C4"/>
    <w:rsid w:val="00DA0864"/>
    <w:rsid w:val="00DA08E5"/>
    <w:rsid w:val="00DA0950"/>
    <w:rsid w:val="00DA0A60"/>
    <w:rsid w:val="00DA0C51"/>
    <w:rsid w:val="00DA0D5F"/>
    <w:rsid w:val="00DA0D75"/>
    <w:rsid w:val="00DA0F82"/>
    <w:rsid w:val="00DA0FF9"/>
    <w:rsid w:val="00DA11CF"/>
    <w:rsid w:val="00DA1939"/>
    <w:rsid w:val="00DA1B32"/>
    <w:rsid w:val="00DA2326"/>
    <w:rsid w:val="00DA23DD"/>
    <w:rsid w:val="00DA267D"/>
    <w:rsid w:val="00DA2929"/>
    <w:rsid w:val="00DA2981"/>
    <w:rsid w:val="00DA2F04"/>
    <w:rsid w:val="00DA3618"/>
    <w:rsid w:val="00DA37E2"/>
    <w:rsid w:val="00DA3882"/>
    <w:rsid w:val="00DA38AA"/>
    <w:rsid w:val="00DA3A8F"/>
    <w:rsid w:val="00DA3AE2"/>
    <w:rsid w:val="00DA3B0B"/>
    <w:rsid w:val="00DA3C2C"/>
    <w:rsid w:val="00DA3D7B"/>
    <w:rsid w:val="00DA3F91"/>
    <w:rsid w:val="00DA4468"/>
    <w:rsid w:val="00DA4A5F"/>
    <w:rsid w:val="00DA4D2D"/>
    <w:rsid w:val="00DA4DA0"/>
    <w:rsid w:val="00DA4DA8"/>
    <w:rsid w:val="00DA4E89"/>
    <w:rsid w:val="00DA4FDB"/>
    <w:rsid w:val="00DA52EA"/>
    <w:rsid w:val="00DA547B"/>
    <w:rsid w:val="00DA5A65"/>
    <w:rsid w:val="00DA5B21"/>
    <w:rsid w:val="00DA684E"/>
    <w:rsid w:val="00DA6CD0"/>
    <w:rsid w:val="00DA7032"/>
    <w:rsid w:val="00DA736C"/>
    <w:rsid w:val="00DA73BA"/>
    <w:rsid w:val="00DA74C6"/>
    <w:rsid w:val="00DA79FE"/>
    <w:rsid w:val="00DA7A77"/>
    <w:rsid w:val="00DA7B62"/>
    <w:rsid w:val="00DA7F1E"/>
    <w:rsid w:val="00DB01E8"/>
    <w:rsid w:val="00DB022B"/>
    <w:rsid w:val="00DB0289"/>
    <w:rsid w:val="00DB058E"/>
    <w:rsid w:val="00DB08F5"/>
    <w:rsid w:val="00DB0D57"/>
    <w:rsid w:val="00DB0ED8"/>
    <w:rsid w:val="00DB0F17"/>
    <w:rsid w:val="00DB103E"/>
    <w:rsid w:val="00DB1387"/>
    <w:rsid w:val="00DB13E0"/>
    <w:rsid w:val="00DB1521"/>
    <w:rsid w:val="00DB1591"/>
    <w:rsid w:val="00DB1964"/>
    <w:rsid w:val="00DB228B"/>
    <w:rsid w:val="00DB2795"/>
    <w:rsid w:val="00DB366E"/>
    <w:rsid w:val="00DB39B7"/>
    <w:rsid w:val="00DB39DC"/>
    <w:rsid w:val="00DB3BF9"/>
    <w:rsid w:val="00DB3F3F"/>
    <w:rsid w:val="00DB4007"/>
    <w:rsid w:val="00DB4390"/>
    <w:rsid w:val="00DB4546"/>
    <w:rsid w:val="00DB48B9"/>
    <w:rsid w:val="00DB493F"/>
    <w:rsid w:val="00DB4946"/>
    <w:rsid w:val="00DB4957"/>
    <w:rsid w:val="00DB51F1"/>
    <w:rsid w:val="00DB5205"/>
    <w:rsid w:val="00DB5A0F"/>
    <w:rsid w:val="00DB5A9F"/>
    <w:rsid w:val="00DB5DA2"/>
    <w:rsid w:val="00DB5DD1"/>
    <w:rsid w:val="00DB5E2A"/>
    <w:rsid w:val="00DB628D"/>
    <w:rsid w:val="00DB6437"/>
    <w:rsid w:val="00DB6466"/>
    <w:rsid w:val="00DB6519"/>
    <w:rsid w:val="00DB71F8"/>
    <w:rsid w:val="00DB7C1F"/>
    <w:rsid w:val="00DB7C63"/>
    <w:rsid w:val="00DB7FE8"/>
    <w:rsid w:val="00DC028E"/>
    <w:rsid w:val="00DC0498"/>
    <w:rsid w:val="00DC0C17"/>
    <w:rsid w:val="00DC0D1D"/>
    <w:rsid w:val="00DC1D75"/>
    <w:rsid w:val="00DC211F"/>
    <w:rsid w:val="00DC2202"/>
    <w:rsid w:val="00DC2359"/>
    <w:rsid w:val="00DC24A8"/>
    <w:rsid w:val="00DC2916"/>
    <w:rsid w:val="00DC2D79"/>
    <w:rsid w:val="00DC34C5"/>
    <w:rsid w:val="00DC3916"/>
    <w:rsid w:val="00DC3B36"/>
    <w:rsid w:val="00DC3D8C"/>
    <w:rsid w:val="00DC4053"/>
    <w:rsid w:val="00DC40A4"/>
    <w:rsid w:val="00DC40E2"/>
    <w:rsid w:val="00DC4448"/>
    <w:rsid w:val="00DC458A"/>
    <w:rsid w:val="00DC45A3"/>
    <w:rsid w:val="00DC49DD"/>
    <w:rsid w:val="00DC5034"/>
    <w:rsid w:val="00DC5214"/>
    <w:rsid w:val="00DC5422"/>
    <w:rsid w:val="00DC542A"/>
    <w:rsid w:val="00DC56F6"/>
    <w:rsid w:val="00DC573D"/>
    <w:rsid w:val="00DC5B2F"/>
    <w:rsid w:val="00DC5C54"/>
    <w:rsid w:val="00DC5EC0"/>
    <w:rsid w:val="00DC6AFC"/>
    <w:rsid w:val="00DC6B1E"/>
    <w:rsid w:val="00DC7064"/>
    <w:rsid w:val="00DC7461"/>
    <w:rsid w:val="00DC75D1"/>
    <w:rsid w:val="00DC7A66"/>
    <w:rsid w:val="00DC7D0D"/>
    <w:rsid w:val="00DD02B0"/>
    <w:rsid w:val="00DD097A"/>
    <w:rsid w:val="00DD0DB1"/>
    <w:rsid w:val="00DD1185"/>
    <w:rsid w:val="00DD1259"/>
    <w:rsid w:val="00DD1740"/>
    <w:rsid w:val="00DD1C98"/>
    <w:rsid w:val="00DD1CB6"/>
    <w:rsid w:val="00DD2028"/>
    <w:rsid w:val="00DD20D8"/>
    <w:rsid w:val="00DD21FD"/>
    <w:rsid w:val="00DD2736"/>
    <w:rsid w:val="00DD2A28"/>
    <w:rsid w:val="00DD2ABB"/>
    <w:rsid w:val="00DD34A2"/>
    <w:rsid w:val="00DD36B3"/>
    <w:rsid w:val="00DD38BD"/>
    <w:rsid w:val="00DD3B15"/>
    <w:rsid w:val="00DD3BDF"/>
    <w:rsid w:val="00DD4113"/>
    <w:rsid w:val="00DD48ED"/>
    <w:rsid w:val="00DD502B"/>
    <w:rsid w:val="00DD5341"/>
    <w:rsid w:val="00DD5369"/>
    <w:rsid w:val="00DD55DC"/>
    <w:rsid w:val="00DD5669"/>
    <w:rsid w:val="00DD5DBD"/>
    <w:rsid w:val="00DD5EA1"/>
    <w:rsid w:val="00DD6709"/>
    <w:rsid w:val="00DD7892"/>
    <w:rsid w:val="00DD7A97"/>
    <w:rsid w:val="00DD7F04"/>
    <w:rsid w:val="00DD7F8A"/>
    <w:rsid w:val="00DE002F"/>
    <w:rsid w:val="00DE03F3"/>
    <w:rsid w:val="00DE03F8"/>
    <w:rsid w:val="00DE049E"/>
    <w:rsid w:val="00DE04F1"/>
    <w:rsid w:val="00DE056E"/>
    <w:rsid w:val="00DE0A72"/>
    <w:rsid w:val="00DE12CD"/>
    <w:rsid w:val="00DE14F5"/>
    <w:rsid w:val="00DE1DA5"/>
    <w:rsid w:val="00DE20DC"/>
    <w:rsid w:val="00DE2A8C"/>
    <w:rsid w:val="00DE2A9D"/>
    <w:rsid w:val="00DE2DA5"/>
    <w:rsid w:val="00DE3428"/>
    <w:rsid w:val="00DE3502"/>
    <w:rsid w:val="00DE35D7"/>
    <w:rsid w:val="00DE35EF"/>
    <w:rsid w:val="00DE3F57"/>
    <w:rsid w:val="00DE4725"/>
    <w:rsid w:val="00DE48F8"/>
    <w:rsid w:val="00DE4965"/>
    <w:rsid w:val="00DE4FA0"/>
    <w:rsid w:val="00DE5062"/>
    <w:rsid w:val="00DE540E"/>
    <w:rsid w:val="00DE555F"/>
    <w:rsid w:val="00DE561F"/>
    <w:rsid w:val="00DE58D8"/>
    <w:rsid w:val="00DE5C90"/>
    <w:rsid w:val="00DE5D71"/>
    <w:rsid w:val="00DE6013"/>
    <w:rsid w:val="00DE60CE"/>
    <w:rsid w:val="00DE628E"/>
    <w:rsid w:val="00DE65D5"/>
    <w:rsid w:val="00DE7539"/>
    <w:rsid w:val="00DE7B78"/>
    <w:rsid w:val="00DF0298"/>
    <w:rsid w:val="00DF0700"/>
    <w:rsid w:val="00DF0720"/>
    <w:rsid w:val="00DF095A"/>
    <w:rsid w:val="00DF0F86"/>
    <w:rsid w:val="00DF1121"/>
    <w:rsid w:val="00DF117E"/>
    <w:rsid w:val="00DF11F2"/>
    <w:rsid w:val="00DF14FB"/>
    <w:rsid w:val="00DF18B3"/>
    <w:rsid w:val="00DF1C35"/>
    <w:rsid w:val="00DF1C42"/>
    <w:rsid w:val="00DF1C84"/>
    <w:rsid w:val="00DF1CC0"/>
    <w:rsid w:val="00DF213D"/>
    <w:rsid w:val="00DF2469"/>
    <w:rsid w:val="00DF291A"/>
    <w:rsid w:val="00DF2E5B"/>
    <w:rsid w:val="00DF38D7"/>
    <w:rsid w:val="00DF3F77"/>
    <w:rsid w:val="00DF45D1"/>
    <w:rsid w:val="00DF4963"/>
    <w:rsid w:val="00DF4A88"/>
    <w:rsid w:val="00DF4C9B"/>
    <w:rsid w:val="00DF4FE0"/>
    <w:rsid w:val="00DF52C6"/>
    <w:rsid w:val="00DF56E6"/>
    <w:rsid w:val="00DF5C27"/>
    <w:rsid w:val="00DF5C58"/>
    <w:rsid w:val="00DF625F"/>
    <w:rsid w:val="00DF62EA"/>
    <w:rsid w:val="00DF649B"/>
    <w:rsid w:val="00DF65F7"/>
    <w:rsid w:val="00DF6913"/>
    <w:rsid w:val="00DF6BFE"/>
    <w:rsid w:val="00DF73C8"/>
    <w:rsid w:val="00E00001"/>
    <w:rsid w:val="00E008F0"/>
    <w:rsid w:val="00E00BED"/>
    <w:rsid w:val="00E00E3D"/>
    <w:rsid w:val="00E00F03"/>
    <w:rsid w:val="00E00FA8"/>
    <w:rsid w:val="00E0169E"/>
    <w:rsid w:val="00E01E52"/>
    <w:rsid w:val="00E021DC"/>
    <w:rsid w:val="00E024C9"/>
    <w:rsid w:val="00E0256A"/>
    <w:rsid w:val="00E02796"/>
    <w:rsid w:val="00E02858"/>
    <w:rsid w:val="00E02876"/>
    <w:rsid w:val="00E02C4D"/>
    <w:rsid w:val="00E032A7"/>
    <w:rsid w:val="00E0383B"/>
    <w:rsid w:val="00E03B70"/>
    <w:rsid w:val="00E0403A"/>
    <w:rsid w:val="00E04A80"/>
    <w:rsid w:val="00E05C07"/>
    <w:rsid w:val="00E06226"/>
    <w:rsid w:val="00E06293"/>
    <w:rsid w:val="00E0648D"/>
    <w:rsid w:val="00E064D5"/>
    <w:rsid w:val="00E06547"/>
    <w:rsid w:val="00E068A3"/>
    <w:rsid w:val="00E06C96"/>
    <w:rsid w:val="00E06F72"/>
    <w:rsid w:val="00E070DA"/>
    <w:rsid w:val="00E0772D"/>
    <w:rsid w:val="00E0778C"/>
    <w:rsid w:val="00E101CD"/>
    <w:rsid w:val="00E1065E"/>
    <w:rsid w:val="00E106E9"/>
    <w:rsid w:val="00E10E44"/>
    <w:rsid w:val="00E10EEF"/>
    <w:rsid w:val="00E10F56"/>
    <w:rsid w:val="00E1129B"/>
    <w:rsid w:val="00E1152C"/>
    <w:rsid w:val="00E12750"/>
    <w:rsid w:val="00E128BC"/>
    <w:rsid w:val="00E12A8B"/>
    <w:rsid w:val="00E12B9D"/>
    <w:rsid w:val="00E12F2A"/>
    <w:rsid w:val="00E1365A"/>
    <w:rsid w:val="00E137E5"/>
    <w:rsid w:val="00E13DD8"/>
    <w:rsid w:val="00E142BF"/>
    <w:rsid w:val="00E149D9"/>
    <w:rsid w:val="00E14A42"/>
    <w:rsid w:val="00E14C54"/>
    <w:rsid w:val="00E14E26"/>
    <w:rsid w:val="00E14F77"/>
    <w:rsid w:val="00E15ECA"/>
    <w:rsid w:val="00E17040"/>
    <w:rsid w:val="00E17108"/>
    <w:rsid w:val="00E173A1"/>
    <w:rsid w:val="00E2065A"/>
    <w:rsid w:val="00E20B56"/>
    <w:rsid w:val="00E20C38"/>
    <w:rsid w:val="00E20ED5"/>
    <w:rsid w:val="00E210A8"/>
    <w:rsid w:val="00E213C6"/>
    <w:rsid w:val="00E214C0"/>
    <w:rsid w:val="00E2167F"/>
    <w:rsid w:val="00E219FE"/>
    <w:rsid w:val="00E21BE0"/>
    <w:rsid w:val="00E21C79"/>
    <w:rsid w:val="00E21E1E"/>
    <w:rsid w:val="00E22A08"/>
    <w:rsid w:val="00E230D6"/>
    <w:rsid w:val="00E231CB"/>
    <w:rsid w:val="00E23266"/>
    <w:rsid w:val="00E23279"/>
    <w:rsid w:val="00E2332C"/>
    <w:rsid w:val="00E23DAD"/>
    <w:rsid w:val="00E241AA"/>
    <w:rsid w:val="00E24BC8"/>
    <w:rsid w:val="00E24FFD"/>
    <w:rsid w:val="00E25270"/>
    <w:rsid w:val="00E252FC"/>
    <w:rsid w:val="00E253C2"/>
    <w:rsid w:val="00E25AB2"/>
    <w:rsid w:val="00E25ADC"/>
    <w:rsid w:val="00E25B33"/>
    <w:rsid w:val="00E25B5E"/>
    <w:rsid w:val="00E25CDE"/>
    <w:rsid w:val="00E25D1D"/>
    <w:rsid w:val="00E2605A"/>
    <w:rsid w:val="00E27713"/>
    <w:rsid w:val="00E2786A"/>
    <w:rsid w:val="00E27BAE"/>
    <w:rsid w:val="00E27DDE"/>
    <w:rsid w:val="00E27E04"/>
    <w:rsid w:val="00E3010F"/>
    <w:rsid w:val="00E30484"/>
    <w:rsid w:val="00E3055E"/>
    <w:rsid w:val="00E3070B"/>
    <w:rsid w:val="00E31047"/>
    <w:rsid w:val="00E3156C"/>
    <w:rsid w:val="00E31D04"/>
    <w:rsid w:val="00E31F67"/>
    <w:rsid w:val="00E31FCD"/>
    <w:rsid w:val="00E32123"/>
    <w:rsid w:val="00E321D8"/>
    <w:rsid w:val="00E32369"/>
    <w:rsid w:val="00E32470"/>
    <w:rsid w:val="00E324B6"/>
    <w:rsid w:val="00E325BC"/>
    <w:rsid w:val="00E32B0E"/>
    <w:rsid w:val="00E32DED"/>
    <w:rsid w:val="00E33180"/>
    <w:rsid w:val="00E3330C"/>
    <w:rsid w:val="00E33662"/>
    <w:rsid w:val="00E33789"/>
    <w:rsid w:val="00E33C5C"/>
    <w:rsid w:val="00E33EEA"/>
    <w:rsid w:val="00E34232"/>
    <w:rsid w:val="00E35786"/>
    <w:rsid w:val="00E35904"/>
    <w:rsid w:val="00E35F9F"/>
    <w:rsid w:val="00E36818"/>
    <w:rsid w:val="00E36BE4"/>
    <w:rsid w:val="00E36E0A"/>
    <w:rsid w:val="00E37060"/>
    <w:rsid w:val="00E370EF"/>
    <w:rsid w:val="00E371A9"/>
    <w:rsid w:val="00E371C3"/>
    <w:rsid w:val="00E374C7"/>
    <w:rsid w:val="00E376A7"/>
    <w:rsid w:val="00E37C9D"/>
    <w:rsid w:val="00E40B4C"/>
    <w:rsid w:val="00E40C36"/>
    <w:rsid w:val="00E40F54"/>
    <w:rsid w:val="00E40FE8"/>
    <w:rsid w:val="00E40FFA"/>
    <w:rsid w:val="00E412E4"/>
    <w:rsid w:val="00E41870"/>
    <w:rsid w:val="00E41974"/>
    <w:rsid w:val="00E41B11"/>
    <w:rsid w:val="00E41BEA"/>
    <w:rsid w:val="00E41DE9"/>
    <w:rsid w:val="00E420BA"/>
    <w:rsid w:val="00E420F2"/>
    <w:rsid w:val="00E42492"/>
    <w:rsid w:val="00E42500"/>
    <w:rsid w:val="00E42542"/>
    <w:rsid w:val="00E4260D"/>
    <w:rsid w:val="00E429AD"/>
    <w:rsid w:val="00E42F20"/>
    <w:rsid w:val="00E432FE"/>
    <w:rsid w:val="00E4332A"/>
    <w:rsid w:val="00E43545"/>
    <w:rsid w:val="00E438AE"/>
    <w:rsid w:val="00E43A45"/>
    <w:rsid w:val="00E43A78"/>
    <w:rsid w:val="00E43EBA"/>
    <w:rsid w:val="00E4439C"/>
    <w:rsid w:val="00E44407"/>
    <w:rsid w:val="00E44B3B"/>
    <w:rsid w:val="00E44E5C"/>
    <w:rsid w:val="00E451E3"/>
    <w:rsid w:val="00E45328"/>
    <w:rsid w:val="00E455C4"/>
    <w:rsid w:val="00E456FF"/>
    <w:rsid w:val="00E45E34"/>
    <w:rsid w:val="00E46096"/>
    <w:rsid w:val="00E460C5"/>
    <w:rsid w:val="00E460F5"/>
    <w:rsid w:val="00E4641A"/>
    <w:rsid w:val="00E464C3"/>
    <w:rsid w:val="00E46702"/>
    <w:rsid w:val="00E46B4B"/>
    <w:rsid w:val="00E46E94"/>
    <w:rsid w:val="00E47756"/>
    <w:rsid w:val="00E47EC0"/>
    <w:rsid w:val="00E47F7C"/>
    <w:rsid w:val="00E50737"/>
    <w:rsid w:val="00E5126A"/>
    <w:rsid w:val="00E512EE"/>
    <w:rsid w:val="00E5140B"/>
    <w:rsid w:val="00E5182F"/>
    <w:rsid w:val="00E51FEB"/>
    <w:rsid w:val="00E52473"/>
    <w:rsid w:val="00E524A7"/>
    <w:rsid w:val="00E527F3"/>
    <w:rsid w:val="00E5288D"/>
    <w:rsid w:val="00E528AD"/>
    <w:rsid w:val="00E528B4"/>
    <w:rsid w:val="00E5308A"/>
    <w:rsid w:val="00E533D0"/>
    <w:rsid w:val="00E53467"/>
    <w:rsid w:val="00E535E4"/>
    <w:rsid w:val="00E5395D"/>
    <w:rsid w:val="00E53961"/>
    <w:rsid w:val="00E5396B"/>
    <w:rsid w:val="00E53CCB"/>
    <w:rsid w:val="00E542E5"/>
    <w:rsid w:val="00E54340"/>
    <w:rsid w:val="00E545D3"/>
    <w:rsid w:val="00E54731"/>
    <w:rsid w:val="00E54770"/>
    <w:rsid w:val="00E54774"/>
    <w:rsid w:val="00E548F6"/>
    <w:rsid w:val="00E54B23"/>
    <w:rsid w:val="00E54E07"/>
    <w:rsid w:val="00E54F6C"/>
    <w:rsid w:val="00E55323"/>
    <w:rsid w:val="00E55398"/>
    <w:rsid w:val="00E557E2"/>
    <w:rsid w:val="00E55843"/>
    <w:rsid w:val="00E55DD4"/>
    <w:rsid w:val="00E561A8"/>
    <w:rsid w:val="00E561C6"/>
    <w:rsid w:val="00E5638B"/>
    <w:rsid w:val="00E56527"/>
    <w:rsid w:val="00E566A8"/>
    <w:rsid w:val="00E57306"/>
    <w:rsid w:val="00E57476"/>
    <w:rsid w:val="00E57888"/>
    <w:rsid w:val="00E57A0B"/>
    <w:rsid w:val="00E57B07"/>
    <w:rsid w:val="00E57F08"/>
    <w:rsid w:val="00E600E3"/>
    <w:rsid w:val="00E60121"/>
    <w:rsid w:val="00E60326"/>
    <w:rsid w:val="00E606D4"/>
    <w:rsid w:val="00E6073F"/>
    <w:rsid w:val="00E608D5"/>
    <w:rsid w:val="00E60E0F"/>
    <w:rsid w:val="00E612DF"/>
    <w:rsid w:val="00E613B8"/>
    <w:rsid w:val="00E61623"/>
    <w:rsid w:val="00E618AB"/>
    <w:rsid w:val="00E61AEF"/>
    <w:rsid w:val="00E61DE5"/>
    <w:rsid w:val="00E62487"/>
    <w:rsid w:val="00E624C6"/>
    <w:rsid w:val="00E628B8"/>
    <w:rsid w:val="00E62A0A"/>
    <w:rsid w:val="00E62A19"/>
    <w:rsid w:val="00E62D58"/>
    <w:rsid w:val="00E62D8A"/>
    <w:rsid w:val="00E6316A"/>
    <w:rsid w:val="00E63270"/>
    <w:rsid w:val="00E633D9"/>
    <w:rsid w:val="00E635A1"/>
    <w:rsid w:val="00E63854"/>
    <w:rsid w:val="00E63AB1"/>
    <w:rsid w:val="00E64731"/>
    <w:rsid w:val="00E64822"/>
    <w:rsid w:val="00E64B26"/>
    <w:rsid w:val="00E64B4B"/>
    <w:rsid w:val="00E64DAC"/>
    <w:rsid w:val="00E65229"/>
    <w:rsid w:val="00E6561A"/>
    <w:rsid w:val="00E658A7"/>
    <w:rsid w:val="00E65C08"/>
    <w:rsid w:val="00E65C4D"/>
    <w:rsid w:val="00E65F3F"/>
    <w:rsid w:val="00E660FC"/>
    <w:rsid w:val="00E6617B"/>
    <w:rsid w:val="00E66694"/>
    <w:rsid w:val="00E66726"/>
    <w:rsid w:val="00E669FF"/>
    <w:rsid w:val="00E66C35"/>
    <w:rsid w:val="00E66EA1"/>
    <w:rsid w:val="00E66F20"/>
    <w:rsid w:val="00E67642"/>
    <w:rsid w:val="00E67A7F"/>
    <w:rsid w:val="00E67F11"/>
    <w:rsid w:val="00E701DC"/>
    <w:rsid w:val="00E70342"/>
    <w:rsid w:val="00E703BF"/>
    <w:rsid w:val="00E7099D"/>
    <w:rsid w:val="00E709A6"/>
    <w:rsid w:val="00E70D5B"/>
    <w:rsid w:val="00E70F4A"/>
    <w:rsid w:val="00E7131B"/>
    <w:rsid w:val="00E715BC"/>
    <w:rsid w:val="00E71A33"/>
    <w:rsid w:val="00E71CEE"/>
    <w:rsid w:val="00E71CF7"/>
    <w:rsid w:val="00E71DCA"/>
    <w:rsid w:val="00E71E3D"/>
    <w:rsid w:val="00E7206A"/>
    <w:rsid w:val="00E72076"/>
    <w:rsid w:val="00E727F0"/>
    <w:rsid w:val="00E728A2"/>
    <w:rsid w:val="00E72DDA"/>
    <w:rsid w:val="00E72E85"/>
    <w:rsid w:val="00E72EFA"/>
    <w:rsid w:val="00E72F82"/>
    <w:rsid w:val="00E73077"/>
    <w:rsid w:val="00E733F1"/>
    <w:rsid w:val="00E73587"/>
    <w:rsid w:val="00E73C42"/>
    <w:rsid w:val="00E73CD5"/>
    <w:rsid w:val="00E73D38"/>
    <w:rsid w:val="00E74B49"/>
    <w:rsid w:val="00E74FE7"/>
    <w:rsid w:val="00E75628"/>
    <w:rsid w:val="00E765F9"/>
    <w:rsid w:val="00E7692D"/>
    <w:rsid w:val="00E769D9"/>
    <w:rsid w:val="00E76DDB"/>
    <w:rsid w:val="00E76E15"/>
    <w:rsid w:val="00E771FD"/>
    <w:rsid w:val="00E773EE"/>
    <w:rsid w:val="00E7760A"/>
    <w:rsid w:val="00E7767F"/>
    <w:rsid w:val="00E776E5"/>
    <w:rsid w:val="00E8000C"/>
    <w:rsid w:val="00E8052D"/>
    <w:rsid w:val="00E8056C"/>
    <w:rsid w:val="00E8057A"/>
    <w:rsid w:val="00E80667"/>
    <w:rsid w:val="00E80865"/>
    <w:rsid w:val="00E80F05"/>
    <w:rsid w:val="00E80FE9"/>
    <w:rsid w:val="00E813AD"/>
    <w:rsid w:val="00E8151F"/>
    <w:rsid w:val="00E81E1D"/>
    <w:rsid w:val="00E82014"/>
    <w:rsid w:val="00E822AB"/>
    <w:rsid w:val="00E822FE"/>
    <w:rsid w:val="00E82BE3"/>
    <w:rsid w:val="00E83308"/>
    <w:rsid w:val="00E834DE"/>
    <w:rsid w:val="00E83545"/>
    <w:rsid w:val="00E83C1F"/>
    <w:rsid w:val="00E83C38"/>
    <w:rsid w:val="00E83DBA"/>
    <w:rsid w:val="00E83E8E"/>
    <w:rsid w:val="00E8420F"/>
    <w:rsid w:val="00E842ED"/>
    <w:rsid w:val="00E84616"/>
    <w:rsid w:val="00E84630"/>
    <w:rsid w:val="00E846EE"/>
    <w:rsid w:val="00E84ADB"/>
    <w:rsid w:val="00E84C99"/>
    <w:rsid w:val="00E8545D"/>
    <w:rsid w:val="00E8545E"/>
    <w:rsid w:val="00E857FF"/>
    <w:rsid w:val="00E85D82"/>
    <w:rsid w:val="00E85FF6"/>
    <w:rsid w:val="00E861CD"/>
    <w:rsid w:val="00E86410"/>
    <w:rsid w:val="00E8653B"/>
    <w:rsid w:val="00E86960"/>
    <w:rsid w:val="00E86C11"/>
    <w:rsid w:val="00E86F0E"/>
    <w:rsid w:val="00E8710B"/>
    <w:rsid w:val="00E87594"/>
    <w:rsid w:val="00E876F5"/>
    <w:rsid w:val="00E877E9"/>
    <w:rsid w:val="00E87887"/>
    <w:rsid w:val="00E8792E"/>
    <w:rsid w:val="00E87DB4"/>
    <w:rsid w:val="00E90348"/>
    <w:rsid w:val="00E9071E"/>
    <w:rsid w:val="00E90B97"/>
    <w:rsid w:val="00E90C1B"/>
    <w:rsid w:val="00E9105F"/>
    <w:rsid w:val="00E911C7"/>
    <w:rsid w:val="00E9121F"/>
    <w:rsid w:val="00E912B8"/>
    <w:rsid w:val="00E914DE"/>
    <w:rsid w:val="00E9156A"/>
    <w:rsid w:val="00E91B76"/>
    <w:rsid w:val="00E924C0"/>
    <w:rsid w:val="00E92789"/>
    <w:rsid w:val="00E92A4E"/>
    <w:rsid w:val="00E92C99"/>
    <w:rsid w:val="00E92E9B"/>
    <w:rsid w:val="00E92F3A"/>
    <w:rsid w:val="00E93381"/>
    <w:rsid w:val="00E937B3"/>
    <w:rsid w:val="00E939C8"/>
    <w:rsid w:val="00E94137"/>
    <w:rsid w:val="00E94199"/>
    <w:rsid w:val="00E94441"/>
    <w:rsid w:val="00E94632"/>
    <w:rsid w:val="00E94960"/>
    <w:rsid w:val="00E94B1E"/>
    <w:rsid w:val="00E94B8A"/>
    <w:rsid w:val="00E94CAA"/>
    <w:rsid w:val="00E94D13"/>
    <w:rsid w:val="00E94DA2"/>
    <w:rsid w:val="00E94E01"/>
    <w:rsid w:val="00E94FB8"/>
    <w:rsid w:val="00E9512E"/>
    <w:rsid w:val="00E95216"/>
    <w:rsid w:val="00E9558F"/>
    <w:rsid w:val="00E9589B"/>
    <w:rsid w:val="00E95AAC"/>
    <w:rsid w:val="00E962F1"/>
    <w:rsid w:val="00E96995"/>
    <w:rsid w:val="00E969E8"/>
    <w:rsid w:val="00E9702E"/>
    <w:rsid w:val="00E97468"/>
    <w:rsid w:val="00E97859"/>
    <w:rsid w:val="00E97861"/>
    <w:rsid w:val="00E97882"/>
    <w:rsid w:val="00E97E3D"/>
    <w:rsid w:val="00E97E78"/>
    <w:rsid w:val="00EA00BB"/>
    <w:rsid w:val="00EA02C4"/>
    <w:rsid w:val="00EA0433"/>
    <w:rsid w:val="00EA0595"/>
    <w:rsid w:val="00EA0A50"/>
    <w:rsid w:val="00EA16C7"/>
    <w:rsid w:val="00EA1795"/>
    <w:rsid w:val="00EA17A2"/>
    <w:rsid w:val="00EA1946"/>
    <w:rsid w:val="00EA1CBB"/>
    <w:rsid w:val="00EA286B"/>
    <w:rsid w:val="00EA2A34"/>
    <w:rsid w:val="00EA2B88"/>
    <w:rsid w:val="00EA2E40"/>
    <w:rsid w:val="00EA2EBE"/>
    <w:rsid w:val="00EA329F"/>
    <w:rsid w:val="00EA3516"/>
    <w:rsid w:val="00EA373A"/>
    <w:rsid w:val="00EA3DD3"/>
    <w:rsid w:val="00EA3F3C"/>
    <w:rsid w:val="00EA4066"/>
    <w:rsid w:val="00EA4381"/>
    <w:rsid w:val="00EA4A02"/>
    <w:rsid w:val="00EA4F8B"/>
    <w:rsid w:val="00EA5287"/>
    <w:rsid w:val="00EA5F4D"/>
    <w:rsid w:val="00EA6BBD"/>
    <w:rsid w:val="00EA711E"/>
    <w:rsid w:val="00EA7656"/>
    <w:rsid w:val="00EB01EF"/>
    <w:rsid w:val="00EB0AE3"/>
    <w:rsid w:val="00EB122E"/>
    <w:rsid w:val="00EB1D84"/>
    <w:rsid w:val="00EB2961"/>
    <w:rsid w:val="00EB2B70"/>
    <w:rsid w:val="00EB2D44"/>
    <w:rsid w:val="00EB2EED"/>
    <w:rsid w:val="00EB341F"/>
    <w:rsid w:val="00EB39A0"/>
    <w:rsid w:val="00EB3AAB"/>
    <w:rsid w:val="00EB3E7F"/>
    <w:rsid w:val="00EB4443"/>
    <w:rsid w:val="00EB4523"/>
    <w:rsid w:val="00EB4D5B"/>
    <w:rsid w:val="00EB4F16"/>
    <w:rsid w:val="00EB528A"/>
    <w:rsid w:val="00EB53B3"/>
    <w:rsid w:val="00EB540C"/>
    <w:rsid w:val="00EB554F"/>
    <w:rsid w:val="00EB5903"/>
    <w:rsid w:val="00EB5D37"/>
    <w:rsid w:val="00EB6265"/>
    <w:rsid w:val="00EB62D5"/>
    <w:rsid w:val="00EB63DD"/>
    <w:rsid w:val="00EB6427"/>
    <w:rsid w:val="00EB6801"/>
    <w:rsid w:val="00EB6CAD"/>
    <w:rsid w:val="00EB7112"/>
    <w:rsid w:val="00EB711E"/>
    <w:rsid w:val="00EB74F9"/>
    <w:rsid w:val="00EB7719"/>
    <w:rsid w:val="00EB7D46"/>
    <w:rsid w:val="00EC014E"/>
    <w:rsid w:val="00EC07DA"/>
    <w:rsid w:val="00EC0B6F"/>
    <w:rsid w:val="00EC0E87"/>
    <w:rsid w:val="00EC1200"/>
    <w:rsid w:val="00EC18EB"/>
    <w:rsid w:val="00EC19B5"/>
    <w:rsid w:val="00EC21EB"/>
    <w:rsid w:val="00EC2333"/>
    <w:rsid w:val="00EC235C"/>
    <w:rsid w:val="00EC23E6"/>
    <w:rsid w:val="00EC24F6"/>
    <w:rsid w:val="00EC277D"/>
    <w:rsid w:val="00EC2C13"/>
    <w:rsid w:val="00EC2D5F"/>
    <w:rsid w:val="00EC3150"/>
    <w:rsid w:val="00EC3537"/>
    <w:rsid w:val="00EC4032"/>
    <w:rsid w:val="00EC4890"/>
    <w:rsid w:val="00EC4C33"/>
    <w:rsid w:val="00EC5075"/>
    <w:rsid w:val="00EC5627"/>
    <w:rsid w:val="00EC5929"/>
    <w:rsid w:val="00EC5A0F"/>
    <w:rsid w:val="00EC5F66"/>
    <w:rsid w:val="00EC618B"/>
    <w:rsid w:val="00EC66B9"/>
    <w:rsid w:val="00EC66F5"/>
    <w:rsid w:val="00EC67C9"/>
    <w:rsid w:val="00EC6A5B"/>
    <w:rsid w:val="00EC6FFC"/>
    <w:rsid w:val="00EC7319"/>
    <w:rsid w:val="00EC7879"/>
    <w:rsid w:val="00EC7A35"/>
    <w:rsid w:val="00EC7A6C"/>
    <w:rsid w:val="00ED0644"/>
    <w:rsid w:val="00ED1180"/>
    <w:rsid w:val="00ED12CC"/>
    <w:rsid w:val="00ED135C"/>
    <w:rsid w:val="00ED154B"/>
    <w:rsid w:val="00ED1C73"/>
    <w:rsid w:val="00ED1DE0"/>
    <w:rsid w:val="00ED1EFF"/>
    <w:rsid w:val="00ED2222"/>
    <w:rsid w:val="00ED25FF"/>
    <w:rsid w:val="00ED3996"/>
    <w:rsid w:val="00ED39DC"/>
    <w:rsid w:val="00ED3D44"/>
    <w:rsid w:val="00ED42BA"/>
    <w:rsid w:val="00ED45C3"/>
    <w:rsid w:val="00ED4A42"/>
    <w:rsid w:val="00ED4CDE"/>
    <w:rsid w:val="00ED500F"/>
    <w:rsid w:val="00ED509D"/>
    <w:rsid w:val="00ED51F5"/>
    <w:rsid w:val="00ED53EC"/>
    <w:rsid w:val="00ED5995"/>
    <w:rsid w:val="00ED59AE"/>
    <w:rsid w:val="00ED6C47"/>
    <w:rsid w:val="00ED7102"/>
    <w:rsid w:val="00ED718F"/>
    <w:rsid w:val="00ED7211"/>
    <w:rsid w:val="00ED75EE"/>
    <w:rsid w:val="00EE083D"/>
    <w:rsid w:val="00EE0890"/>
    <w:rsid w:val="00EE0B37"/>
    <w:rsid w:val="00EE1452"/>
    <w:rsid w:val="00EE14FC"/>
    <w:rsid w:val="00EE1A82"/>
    <w:rsid w:val="00EE1D2F"/>
    <w:rsid w:val="00EE1F45"/>
    <w:rsid w:val="00EE26D8"/>
    <w:rsid w:val="00EE2712"/>
    <w:rsid w:val="00EE3003"/>
    <w:rsid w:val="00EE34C5"/>
    <w:rsid w:val="00EE3712"/>
    <w:rsid w:val="00EE3FC5"/>
    <w:rsid w:val="00EE4347"/>
    <w:rsid w:val="00EE435D"/>
    <w:rsid w:val="00EE441C"/>
    <w:rsid w:val="00EE4460"/>
    <w:rsid w:val="00EE4E78"/>
    <w:rsid w:val="00EE4FC2"/>
    <w:rsid w:val="00EE4FCD"/>
    <w:rsid w:val="00EE4FF7"/>
    <w:rsid w:val="00EE5D58"/>
    <w:rsid w:val="00EE5D75"/>
    <w:rsid w:val="00EE5E0A"/>
    <w:rsid w:val="00EE7020"/>
    <w:rsid w:val="00EE7493"/>
    <w:rsid w:val="00EE7754"/>
    <w:rsid w:val="00EE7CDA"/>
    <w:rsid w:val="00EE7DC9"/>
    <w:rsid w:val="00EF00CB"/>
    <w:rsid w:val="00EF0503"/>
    <w:rsid w:val="00EF0672"/>
    <w:rsid w:val="00EF0795"/>
    <w:rsid w:val="00EF0CD3"/>
    <w:rsid w:val="00EF0DEF"/>
    <w:rsid w:val="00EF0E36"/>
    <w:rsid w:val="00EF100C"/>
    <w:rsid w:val="00EF101B"/>
    <w:rsid w:val="00EF15C9"/>
    <w:rsid w:val="00EF1A71"/>
    <w:rsid w:val="00EF1AB4"/>
    <w:rsid w:val="00EF1BA2"/>
    <w:rsid w:val="00EF1F1F"/>
    <w:rsid w:val="00EF205A"/>
    <w:rsid w:val="00EF2799"/>
    <w:rsid w:val="00EF2C39"/>
    <w:rsid w:val="00EF3078"/>
    <w:rsid w:val="00EF307F"/>
    <w:rsid w:val="00EF3383"/>
    <w:rsid w:val="00EF35C6"/>
    <w:rsid w:val="00EF3748"/>
    <w:rsid w:val="00EF3C34"/>
    <w:rsid w:val="00EF4106"/>
    <w:rsid w:val="00EF463C"/>
    <w:rsid w:val="00EF4811"/>
    <w:rsid w:val="00EF486B"/>
    <w:rsid w:val="00EF4A10"/>
    <w:rsid w:val="00EF4D52"/>
    <w:rsid w:val="00EF5099"/>
    <w:rsid w:val="00EF5797"/>
    <w:rsid w:val="00EF57C7"/>
    <w:rsid w:val="00EF5821"/>
    <w:rsid w:val="00EF5CFC"/>
    <w:rsid w:val="00EF61DC"/>
    <w:rsid w:val="00EF6809"/>
    <w:rsid w:val="00EF685A"/>
    <w:rsid w:val="00EF6DC6"/>
    <w:rsid w:val="00EF71E5"/>
    <w:rsid w:val="00EF7478"/>
    <w:rsid w:val="00EF76AA"/>
    <w:rsid w:val="00F0016C"/>
    <w:rsid w:val="00F002C4"/>
    <w:rsid w:val="00F00416"/>
    <w:rsid w:val="00F0043C"/>
    <w:rsid w:val="00F00597"/>
    <w:rsid w:val="00F01231"/>
    <w:rsid w:val="00F01843"/>
    <w:rsid w:val="00F01A1D"/>
    <w:rsid w:val="00F01A3A"/>
    <w:rsid w:val="00F0226D"/>
    <w:rsid w:val="00F02C4D"/>
    <w:rsid w:val="00F02C69"/>
    <w:rsid w:val="00F02F2E"/>
    <w:rsid w:val="00F03274"/>
    <w:rsid w:val="00F041E1"/>
    <w:rsid w:val="00F04531"/>
    <w:rsid w:val="00F04777"/>
    <w:rsid w:val="00F0592E"/>
    <w:rsid w:val="00F06135"/>
    <w:rsid w:val="00F063B3"/>
    <w:rsid w:val="00F06635"/>
    <w:rsid w:val="00F0672C"/>
    <w:rsid w:val="00F076FF"/>
    <w:rsid w:val="00F07A17"/>
    <w:rsid w:val="00F10481"/>
    <w:rsid w:val="00F1061F"/>
    <w:rsid w:val="00F1065A"/>
    <w:rsid w:val="00F10924"/>
    <w:rsid w:val="00F10B9C"/>
    <w:rsid w:val="00F10BD4"/>
    <w:rsid w:val="00F10FEB"/>
    <w:rsid w:val="00F1154C"/>
    <w:rsid w:val="00F116EA"/>
    <w:rsid w:val="00F124AE"/>
    <w:rsid w:val="00F1252B"/>
    <w:rsid w:val="00F127F4"/>
    <w:rsid w:val="00F12867"/>
    <w:rsid w:val="00F12988"/>
    <w:rsid w:val="00F13475"/>
    <w:rsid w:val="00F13B42"/>
    <w:rsid w:val="00F13B4E"/>
    <w:rsid w:val="00F14927"/>
    <w:rsid w:val="00F149DB"/>
    <w:rsid w:val="00F14C7B"/>
    <w:rsid w:val="00F14EBA"/>
    <w:rsid w:val="00F151F2"/>
    <w:rsid w:val="00F151FE"/>
    <w:rsid w:val="00F1594A"/>
    <w:rsid w:val="00F15C23"/>
    <w:rsid w:val="00F15F5E"/>
    <w:rsid w:val="00F15FA1"/>
    <w:rsid w:val="00F16073"/>
    <w:rsid w:val="00F16101"/>
    <w:rsid w:val="00F168C5"/>
    <w:rsid w:val="00F169B2"/>
    <w:rsid w:val="00F16A5A"/>
    <w:rsid w:val="00F1709C"/>
    <w:rsid w:val="00F17317"/>
    <w:rsid w:val="00F1792D"/>
    <w:rsid w:val="00F179FB"/>
    <w:rsid w:val="00F17BC3"/>
    <w:rsid w:val="00F17BD7"/>
    <w:rsid w:val="00F17E0B"/>
    <w:rsid w:val="00F17E6E"/>
    <w:rsid w:val="00F20537"/>
    <w:rsid w:val="00F205AD"/>
    <w:rsid w:val="00F209BD"/>
    <w:rsid w:val="00F20D2F"/>
    <w:rsid w:val="00F20EB5"/>
    <w:rsid w:val="00F210A5"/>
    <w:rsid w:val="00F21E04"/>
    <w:rsid w:val="00F21E47"/>
    <w:rsid w:val="00F21F66"/>
    <w:rsid w:val="00F2298D"/>
    <w:rsid w:val="00F22CE0"/>
    <w:rsid w:val="00F22E4B"/>
    <w:rsid w:val="00F231FC"/>
    <w:rsid w:val="00F237DC"/>
    <w:rsid w:val="00F23A3B"/>
    <w:rsid w:val="00F23B56"/>
    <w:rsid w:val="00F2404D"/>
    <w:rsid w:val="00F24304"/>
    <w:rsid w:val="00F24561"/>
    <w:rsid w:val="00F2459C"/>
    <w:rsid w:val="00F246C3"/>
    <w:rsid w:val="00F24AD3"/>
    <w:rsid w:val="00F25059"/>
    <w:rsid w:val="00F253F8"/>
    <w:rsid w:val="00F25793"/>
    <w:rsid w:val="00F25BF7"/>
    <w:rsid w:val="00F26610"/>
    <w:rsid w:val="00F26C93"/>
    <w:rsid w:val="00F27149"/>
    <w:rsid w:val="00F27318"/>
    <w:rsid w:val="00F277FF"/>
    <w:rsid w:val="00F278D8"/>
    <w:rsid w:val="00F27A74"/>
    <w:rsid w:val="00F27DF0"/>
    <w:rsid w:val="00F27E5B"/>
    <w:rsid w:val="00F27ED5"/>
    <w:rsid w:val="00F302A0"/>
    <w:rsid w:val="00F30324"/>
    <w:rsid w:val="00F3038A"/>
    <w:rsid w:val="00F30B1E"/>
    <w:rsid w:val="00F3105E"/>
    <w:rsid w:val="00F31AAB"/>
    <w:rsid w:val="00F31C21"/>
    <w:rsid w:val="00F31D6A"/>
    <w:rsid w:val="00F31F18"/>
    <w:rsid w:val="00F32592"/>
    <w:rsid w:val="00F32C3F"/>
    <w:rsid w:val="00F32FFC"/>
    <w:rsid w:val="00F335E4"/>
    <w:rsid w:val="00F33750"/>
    <w:rsid w:val="00F3399C"/>
    <w:rsid w:val="00F33B48"/>
    <w:rsid w:val="00F3409E"/>
    <w:rsid w:val="00F3451E"/>
    <w:rsid w:val="00F3459A"/>
    <w:rsid w:val="00F345FF"/>
    <w:rsid w:val="00F34648"/>
    <w:rsid w:val="00F3516F"/>
    <w:rsid w:val="00F35220"/>
    <w:rsid w:val="00F357EF"/>
    <w:rsid w:val="00F35838"/>
    <w:rsid w:val="00F35AF9"/>
    <w:rsid w:val="00F35F6C"/>
    <w:rsid w:val="00F36125"/>
    <w:rsid w:val="00F36663"/>
    <w:rsid w:val="00F3779A"/>
    <w:rsid w:val="00F37919"/>
    <w:rsid w:val="00F37930"/>
    <w:rsid w:val="00F37E3E"/>
    <w:rsid w:val="00F4067F"/>
    <w:rsid w:val="00F40A8E"/>
    <w:rsid w:val="00F40C24"/>
    <w:rsid w:val="00F40E77"/>
    <w:rsid w:val="00F410DE"/>
    <w:rsid w:val="00F411BF"/>
    <w:rsid w:val="00F41219"/>
    <w:rsid w:val="00F4162A"/>
    <w:rsid w:val="00F41C48"/>
    <w:rsid w:val="00F41FD4"/>
    <w:rsid w:val="00F42282"/>
    <w:rsid w:val="00F4287A"/>
    <w:rsid w:val="00F42C08"/>
    <w:rsid w:val="00F4333E"/>
    <w:rsid w:val="00F4358B"/>
    <w:rsid w:val="00F43A0C"/>
    <w:rsid w:val="00F43BAD"/>
    <w:rsid w:val="00F43F20"/>
    <w:rsid w:val="00F44492"/>
    <w:rsid w:val="00F44B65"/>
    <w:rsid w:val="00F44E3E"/>
    <w:rsid w:val="00F44ECF"/>
    <w:rsid w:val="00F44FAB"/>
    <w:rsid w:val="00F4534C"/>
    <w:rsid w:val="00F45649"/>
    <w:rsid w:val="00F4575F"/>
    <w:rsid w:val="00F45F3B"/>
    <w:rsid w:val="00F45F9C"/>
    <w:rsid w:val="00F461A1"/>
    <w:rsid w:val="00F46238"/>
    <w:rsid w:val="00F46A74"/>
    <w:rsid w:val="00F46C69"/>
    <w:rsid w:val="00F47481"/>
    <w:rsid w:val="00F4763A"/>
    <w:rsid w:val="00F477C3"/>
    <w:rsid w:val="00F477C4"/>
    <w:rsid w:val="00F47D39"/>
    <w:rsid w:val="00F5024A"/>
    <w:rsid w:val="00F503C2"/>
    <w:rsid w:val="00F50982"/>
    <w:rsid w:val="00F50D43"/>
    <w:rsid w:val="00F50DF3"/>
    <w:rsid w:val="00F51134"/>
    <w:rsid w:val="00F517FE"/>
    <w:rsid w:val="00F51810"/>
    <w:rsid w:val="00F51D47"/>
    <w:rsid w:val="00F52067"/>
    <w:rsid w:val="00F52089"/>
    <w:rsid w:val="00F524AC"/>
    <w:rsid w:val="00F52A6C"/>
    <w:rsid w:val="00F52B51"/>
    <w:rsid w:val="00F52D4C"/>
    <w:rsid w:val="00F52DC5"/>
    <w:rsid w:val="00F5352A"/>
    <w:rsid w:val="00F5385B"/>
    <w:rsid w:val="00F53A73"/>
    <w:rsid w:val="00F53AAB"/>
    <w:rsid w:val="00F53CF6"/>
    <w:rsid w:val="00F53F7F"/>
    <w:rsid w:val="00F5419E"/>
    <w:rsid w:val="00F5422C"/>
    <w:rsid w:val="00F54A74"/>
    <w:rsid w:val="00F54AB4"/>
    <w:rsid w:val="00F54B60"/>
    <w:rsid w:val="00F54C09"/>
    <w:rsid w:val="00F54C57"/>
    <w:rsid w:val="00F55729"/>
    <w:rsid w:val="00F55F88"/>
    <w:rsid w:val="00F55FAC"/>
    <w:rsid w:val="00F56001"/>
    <w:rsid w:val="00F56290"/>
    <w:rsid w:val="00F56673"/>
    <w:rsid w:val="00F5689B"/>
    <w:rsid w:val="00F56A33"/>
    <w:rsid w:val="00F56D34"/>
    <w:rsid w:val="00F56EE9"/>
    <w:rsid w:val="00F570D5"/>
    <w:rsid w:val="00F5716F"/>
    <w:rsid w:val="00F57B9A"/>
    <w:rsid w:val="00F57E44"/>
    <w:rsid w:val="00F57EB0"/>
    <w:rsid w:val="00F60351"/>
    <w:rsid w:val="00F60595"/>
    <w:rsid w:val="00F615E4"/>
    <w:rsid w:val="00F62121"/>
    <w:rsid w:val="00F623DC"/>
    <w:rsid w:val="00F626C3"/>
    <w:rsid w:val="00F62992"/>
    <w:rsid w:val="00F62C91"/>
    <w:rsid w:val="00F62DE0"/>
    <w:rsid w:val="00F6300E"/>
    <w:rsid w:val="00F636DB"/>
    <w:rsid w:val="00F63764"/>
    <w:rsid w:val="00F6378D"/>
    <w:rsid w:val="00F638E9"/>
    <w:rsid w:val="00F63C31"/>
    <w:rsid w:val="00F63DE4"/>
    <w:rsid w:val="00F64364"/>
    <w:rsid w:val="00F6453C"/>
    <w:rsid w:val="00F64633"/>
    <w:rsid w:val="00F64688"/>
    <w:rsid w:val="00F64892"/>
    <w:rsid w:val="00F64893"/>
    <w:rsid w:val="00F64A6C"/>
    <w:rsid w:val="00F64A87"/>
    <w:rsid w:val="00F64AD3"/>
    <w:rsid w:val="00F64DDE"/>
    <w:rsid w:val="00F65204"/>
    <w:rsid w:val="00F65563"/>
    <w:rsid w:val="00F65739"/>
    <w:rsid w:val="00F65FE8"/>
    <w:rsid w:val="00F66163"/>
    <w:rsid w:val="00F66699"/>
    <w:rsid w:val="00F66AE4"/>
    <w:rsid w:val="00F66B77"/>
    <w:rsid w:val="00F66D5B"/>
    <w:rsid w:val="00F66FD6"/>
    <w:rsid w:val="00F67F7B"/>
    <w:rsid w:val="00F70137"/>
    <w:rsid w:val="00F706B0"/>
    <w:rsid w:val="00F7076E"/>
    <w:rsid w:val="00F7109B"/>
    <w:rsid w:val="00F7145E"/>
    <w:rsid w:val="00F71592"/>
    <w:rsid w:val="00F7173B"/>
    <w:rsid w:val="00F71D1A"/>
    <w:rsid w:val="00F7208F"/>
    <w:rsid w:val="00F72350"/>
    <w:rsid w:val="00F72A65"/>
    <w:rsid w:val="00F72EE6"/>
    <w:rsid w:val="00F730F4"/>
    <w:rsid w:val="00F731A3"/>
    <w:rsid w:val="00F7346F"/>
    <w:rsid w:val="00F73B3F"/>
    <w:rsid w:val="00F73F13"/>
    <w:rsid w:val="00F74BFC"/>
    <w:rsid w:val="00F7526A"/>
    <w:rsid w:val="00F75288"/>
    <w:rsid w:val="00F753DF"/>
    <w:rsid w:val="00F756DD"/>
    <w:rsid w:val="00F75C09"/>
    <w:rsid w:val="00F75CCC"/>
    <w:rsid w:val="00F75D96"/>
    <w:rsid w:val="00F75EB5"/>
    <w:rsid w:val="00F75F0D"/>
    <w:rsid w:val="00F76015"/>
    <w:rsid w:val="00F760BC"/>
    <w:rsid w:val="00F76651"/>
    <w:rsid w:val="00F768F1"/>
    <w:rsid w:val="00F76ED7"/>
    <w:rsid w:val="00F771F5"/>
    <w:rsid w:val="00F77238"/>
    <w:rsid w:val="00F77533"/>
    <w:rsid w:val="00F7758C"/>
    <w:rsid w:val="00F77644"/>
    <w:rsid w:val="00F77F86"/>
    <w:rsid w:val="00F804CB"/>
    <w:rsid w:val="00F809D8"/>
    <w:rsid w:val="00F81180"/>
    <w:rsid w:val="00F8138E"/>
    <w:rsid w:val="00F8141F"/>
    <w:rsid w:val="00F817E9"/>
    <w:rsid w:val="00F81AAB"/>
    <w:rsid w:val="00F81E4F"/>
    <w:rsid w:val="00F82478"/>
    <w:rsid w:val="00F82C30"/>
    <w:rsid w:val="00F82F86"/>
    <w:rsid w:val="00F8302A"/>
    <w:rsid w:val="00F830A7"/>
    <w:rsid w:val="00F8325D"/>
    <w:rsid w:val="00F8371A"/>
    <w:rsid w:val="00F837B1"/>
    <w:rsid w:val="00F83AFB"/>
    <w:rsid w:val="00F83B42"/>
    <w:rsid w:val="00F83FC9"/>
    <w:rsid w:val="00F841DF"/>
    <w:rsid w:val="00F8443F"/>
    <w:rsid w:val="00F84954"/>
    <w:rsid w:val="00F857D2"/>
    <w:rsid w:val="00F85C70"/>
    <w:rsid w:val="00F866AB"/>
    <w:rsid w:val="00F86938"/>
    <w:rsid w:val="00F8697B"/>
    <w:rsid w:val="00F86A3C"/>
    <w:rsid w:val="00F8717A"/>
    <w:rsid w:val="00F871B3"/>
    <w:rsid w:val="00F877F0"/>
    <w:rsid w:val="00F87E2A"/>
    <w:rsid w:val="00F87F04"/>
    <w:rsid w:val="00F900DD"/>
    <w:rsid w:val="00F9092E"/>
    <w:rsid w:val="00F90E40"/>
    <w:rsid w:val="00F90F7A"/>
    <w:rsid w:val="00F911A6"/>
    <w:rsid w:val="00F916C5"/>
    <w:rsid w:val="00F91C87"/>
    <w:rsid w:val="00F91FA9"/>
    <w:rsid w:val="00F9289B"/>
    <w:rsid w:val="00F92C0D"/>
    <w:rsid w:val="00F92CDC"/>
    <w:rsid w:val="00F92CF7"/>
    <w:rsid w:val="00F92DED"/>
    <w:rsid w:val="00F9321E"/>
    <w:rsid w:val="00F9330B"/>
    <w:rsid w:val="00F936B6"/>
    <w:rsid w:val="00F938C4"/>
    <w:rsid w:val="00F93B70"/>
    <w:rsid w:val="00F93C4C"/>
    <w:rsid w:val="00F941B0"/>
    <w:rsid w:val="00F942F0"/>
    <w:rsid w:val="00F94A49"/>
    <w:rsid w:val="00F94CB1"/>
    <w:rsid w:val="00F950DA"/>
    <w:rsid w:val="00F95377"/>
    <w:rsid w:val="00F95393"/>
    <w:rsid w:val="00F954CA"/>
    <w:rsid w:val="00F9568F"/>
    <w:rsid w:val="00F956AB"/>
    <w:rsid w:val="00F95706"/>
    <w:rsid w:val="00F95A0E"/>
    <w:rsid w:val="00F95B96"/>
    <w:rsid w:val="00F95E38"/>
    <w:rsid w:val="00F96095"/>
    <w:rsid w:val="00F965E8"/>
    <w:rsid w:val="00F96CBD"/>
    <w:rsid w:val="00F9709A"/>
    <w:rsid w:val="00F97295"/>
    <w:rsid w:val="00F9796D"/>
    <w:rsid w:val="00F979BB"/>
    <w:rsid w:val="00F97DF5"/>
    <w:rsid w:val="00FA016F"/>
    <w:rsid w:val="00FA095C"/>
    <w:rsid w:val="00FA0B12"/>
    <w:rsid w:val="00FA0C07"/>
    <w:rsid w:val="00FA1358"/>
    <w:rsid w:val="00FA1671"/>
    <w:rsid w:val="00FA1BBD"/>
    <w:rsid w:val="00FA1DC0"/>
    <w:rsid w:val="00FA1F1D"/>
    <w:rsid w:val="00FA20D1"/>
    <w:rsid w:val="00FA2876"/>
    <w:rsid w:val="00FA2E91"/>
    <w:rsid w:val="00FA3741"/>
    <w:rsid w:val="00FA378C"/>
    <w:rsid w:val="00FA3904"/>
    <w:rsid w:val="00FA3A39"/>
    <w:rsid w:val="00FA435F"/>
    <w:rsid w:val="00FA4CC3"/>
    <w:rsid w:val="00FA4E1E"/>
    <w:rsid w:val="00FA4F92"/>
    <w:rsid w:val="00FA5177"/>
    <w:rsid w:val="00FA573F"/>
    <w:rsid w:val="00FA5876"/>
    <w:rsid w:val="00FA6354"/>
    <w:rsid w:val="00FA63CB"/>
    <w:rsid w:val="00FA65FF"/>
    <w:rsid w:val="00FA674C"/>
    <w:rsid w:val="00FA6758"/>
    <w:rsid w:val="00FA69CA"/>
    <w:rsid w:val="00FA6B08"/>
    <w:rsid w:val="00FA7583"/>
    <w:rsid w:val="00FA772E"/>
    <w:rsid w:val="00FA77F4"/>
    <w:rsid w:val="00FA7C7A"/>
    <w:rsid w:val="00FA7E3D"/>
    <w:rsid w:val="00FB00A4"/>
    <w:rsid w:val="00FB0699"/>
    <w:rsid w:val="00FB0830"/>
    <w:rsid w:val="00FB0A90"/>
    <w:rsid w:val="00FB0C3E"/>
    <w:rsid w:val="00FB0F54"/>
    <w:rsid w:val="00FB12AF"/>
    <w:rsid w:val="00FB18E2"/>
    <w:rsid w:val="00FB1CD6"/>
    <w:rsid w:val="00FB21D9"/>
    <w:rsid w:val="00FB2314"/>
    <w:rsid w:val="00FB249F"/>
    <w:rsid w:val="00FB2575"/>
    <w:rsid w:val="00FB2656"/>
    <w:rsid w:val="00FB2710"/>
    <w:rsid w:val="00FB2FDE"/>
    <w:rsid w:val="00FB3168"/>
    <w:rsid w:val="00FB333F"/>
    <w:rsid w:val="00FB3FFC"/>
    <w:rsid w:val="00FB42F6"/>
    <w:rsid w:val="00FB43FD"/>
    <w:rsid w:val="00FB44CE"/>
    <w:rsid w:val="00FB4620"/>
    <w:rsid w:val="00FB4C40"/>
    <w:rsid w:val="00FB5061"/>
    <w:rsid w:val="00FB516D"/>
    <w:rsid w:val="00FB55B2"/>
    <w:rsid w:val="00FB5630"/>
    <w:rsid w:val="00FB5A76"/>
    <w:rsid w:val="00FB5F50"/>
    <w:rsid w:val="00FB6046"/>
    <w:rsid w:val="00FB623D"/>
    <w:rsid w:val="00FB654B"/>
    <w:rsid w:val="00FB67E3"/>
    <w:rsid w:val="00FB7742"/>
    <w:rsid w:val="00FB7A25"/>
    <w:rsid w:val="00FB7B9B"/>
    <w:rsid w:val="00FB7D71"/>
    <w:rsid w:val="00FC0362"/>
    <w:rsid w:val="00FC049D"/>
    <w:rsid w:val="00FC0B20"/>
    <w:rsid w:val="00FC0B87"/>
    <w:rsid w:val="00FC0C76"/>
    <w:rsid w:val="00FC1564"/>
    <w:rsid w:val="00FC161F"/>
    <w:rsid w:val="00FC1995"/>
    <w:rsid w:val="00FC1F70"/>
    <w:rsid w:val="00FC2504"/>
    <w:rsid w:val="00FC2704"/>
    <w:rsid w:val="00FC27A4"/>
    <w:rsid w:val="00FC2983"/>
    <w:rsid w:val="00FC2A24"/>
    <w:rsid w:val="00FC2A5F"/>
    <w:rsid w:val="00FC2C8C"/>
    <w:rsid w:val="00FC2D03"/>
    <w:rsid w:val="00FC2D3F"/>
    <w:rsid w:val="00FC2FB8"/>
    <w:rsid w:val="00FC39C5"/>
    <w:rsid w:val="00FC3A57"/>
    <w:rsid w:val="00FC3C70"/>
    <w:rsid w:val="00FC422B"/>
    <w:rsid w:val="00FC43DE"/>
    <w:rsid w:val="00FC4611"/>
    <w:rsid w:val="00FC4613"/>
    <w:rsid w:val="00FC4B8B"/>
    <w:rsid w:val="00FC4F11"/>
    <w:rsid w:val="00FC52BE"/>
    <w:rsid w:val="00FC5440"/>
    <w:rsid w:val="00FC54E9"/>
    <w:rsid w:val="00FC5580"/>
    <w:rsid w:val="00FC55F0"/>
    <w:rsid w:val="00FC57DE"/>
    <w:rsid w:val="00FC5962"/>
    <w:rsid w:val="00FC5BF8"/>
    <w:rsid w:val="00FC66CE"/>
    <w:rsid w:val="00FC6AD2"/>
    <w:rsid w:val="00FC6C7B"/>
    <w:rsid w:val="00FC6CB8"/>
    <w:rsid w:val="00FC6F0B"/>
    <w:rsid w:val="00FC77BA"/>
    <w:rsid w:val="00FC786D"/>
    <w:rsid w:val="00FC7A57"/>
    <w:rsid w:val="00FC7D4C"/>
    <w:rsid w:val="00FC7D84"/>
    <w:rsid w:val="00FC7E32"/>
    <w:rsid w:val="00FC7F90"/>
    <w:rsid w:val="00FD0109"/>
    <w:rsid w:val="00FD0160"/>
    <w:rsid w:val="00FD024A"/>
    <w:rsid w:val="00FD02B4"/>
    <w:rsid w:val="00FD045A"/>
    <w:rsid w:val="00FD0587"/>
    <w:rsid w:val="00FD05E7"/>
    <w:rsid w:val="00FD0838"/>
    <w:rsid w:val="00FD127B"/>
    <w:rsid w:val="00FD129B"/>
    <w:rsid w:val="00FD13E6"/>
    <w:rsid w:val="00FD17EA"/>
    <w:rsid w:val="00FD1A29"/>
    <w:rsid w:val="00FD2236"/>
    <w:rsid w:val="00FD26C1"/>
    <w:rsid w:val="00FD2859"/>
    <w:rsid w:val="00FD2EF4"/>
    <w:rsid w:val="00FD3358"/>
    <w:rsid w:val="00FD34CC"/>
    <w:rsid w:val="00FD36BF"/>
    <w:rsid w:val="00FD3A2B"/>
    <w:rsid w:val="00FD3B04"/>
    <w:rsid w:val="00FD4098"/>
    <w:rsid w:val="00FD4162"/>
    <w:rsid w:val="00FD418F"/>
    <w:rsid w:val="00FD41A8"/>
    <w:rsid w:val="00FD453B"/>
    <w:rsid w:val="00FD45DE"/>
    <w:rsid w:val="00FD5000"/>
    <w:rsid w:val="00FD525B"/>
    <w:rsid w:val="00FD525C"/>
    <w:rsid w:val="00FD542F"/>
    <w:rsid w:val="00FD567D"/>
    <w:rsid w:val="00FD5ABE"/>
    <w:rsid w:val="00FD5B42"/>
    <w:rsid w:val="00FD5D17"/>
    <w:rsid w:val="00FD5E83"/>
    <w:rsid w:val="00FD5ECA"/>
    <w:rsid w:val="00FD637B"/>
    <w:rsid w:val="00FD646B"/>
    <w:rsid w:val="00FD649A"/>
    <w:rsid w:val="00FD6731"/>
    <w:rsid w:val="00FD6BDF"/>
    <w:rsid w:val="00FD6D39"/>
    <w:rsid w:val="00FD6FA3"/>
    <w:rsid w:val="00FD7615"/>
    <w:rsid w:val="00FD76D8"/>
    <w:rsid w:val="00FD7F8E"/>
    <w:rsid w:val="00FE0121"/>
    <w:rsid w:val="00FE0201"/>
    <w:rsid w:val="00FE023C"/>
    <w:rsid w:val="00FE0462"/>
    <w:rsid w:val="00FE0687"/>
    <w:rsid w:val="00FE09E6"/>
    <w:rsid w:val="00FE0BE3"/>
    <w:rsid w:val="00FE0F28"/>
    <w:rsid w:val="00FE12D1"/>
    <w:rsid w:val="00FE14A3"/>
    <w:rsid w:val="00FE1BC9"/>
    <w:rsid w:val="00FE1DC0"/>
    <w:rsid w:val="00FE1E72"/>
    <w:rsid w:val="00FE2373"/>
    <w:rsid w:val="00FE27A0"/>
    <w:rsid w:val="00FE315D"/>
    <w:rsid w:val="00FE4245"/>
    <w:rsid w:val="00FE429C"/>
    <w:rsid w:val="00FE4387"/>
    <w:rsid w:val="00FE43AB"/>
    <w:rsid w:val="00FE492B"/>
    <w:rsid w:val="00FE4E80"/>
    <w:rsid w:val="00FE50B8"/>
    <w:rsid w:val="00FE5223"/>
    <w:rsid w:val="00FE5B97"/>
    <w:rsid w:val="00FE5F50"/>
    <w:rsid w:val="00FE6078"/>
    <w:rsid w:val="00FE6720"/>
    <w:rsid w:val="00FE6743"/>
    <w:rsid w:val="00FE6A62"/>
    <w:rsid w:val="00FE6C11"/>
    <w:rsid w:val="00FE770E"/>
    <w:rsid w:val="00FE7C13"/>
    <w:rsid w:val="00FE7CA9"/>
    <w:rsid w:val="00FE7D97"/>
    <w:rsid w:val="00FE7E6B"/>
    <w:rsid w:val="00FF082A"/>
    <w:rsid w:val="00FF093D"/>
    <w:rsid w:val="00FF09CB"/>
    <w:rsid w:val="00FF0B47"/>
    <w:rsid w:val="00FF0BFB"/>
    <w:rsid w:val="00FF0C64"/>
    <w:rsid w:val="00FF0D8D"/>
    <w:rsid w:val="00FF0EF0"/>
    <w:rsid w:val="00FF12AB"/>
    <w:rsid w:val="00FF15A5"/>
    <w:rsid w:val="00FF161D"/>
    <w:rsid w:val="00FF1B61"/>
    <w:rsid w:val="00FF1C29"/>
    <w:rsid w:val="00FF1D2E"/>
    <w:rsid w:val="00FF1F98"/>
    <w:rsid w:val="00FF1FFD"/>
    <w:rsid w:val="00FF2174"/>
    <w:rsid w:val="00FF2253"/>
    <w:rsid w:val="00FF2378"/>
    <w:rsid w:val="00FF2A54"/>
    <w:rsid w:val="00FF2DC7"/>
    <w:rsid w:val="00FF2F14"/>
    <w:rsid w:val="00FF33ED"/>
    <w:rsid w:val="00FF3B20"/>
    <w:rsid w:val="00FF3D2F"/>
    <w:rsid w:val="00FF42AA"/>
    <w:rsid w:val="00FF4C18"/>
    <w:rsid w:val="00FF4D2F"/>
    <w:rsid w:val="00FF5362"/>
    <w:rsid w:val="00FF5554"/>
    <w:rsid w:val="00FF5CF2"/>
    <w:rsid w:val="00FF6449"/>
    <w:rsid w:val="00FF66BF"/>
    <w:rsid w:val="00FF6858"/>
    <w:rsid w:val="00FF6BCA"/>
    <w:rsid w:val="00FF6CFF"/>
    <w:rsid w:val="00FF6EA5"/>
    <w:rsid w:val="00FF703F"/>
    <w:rsid w:val="00FF7246"/>
    <w:rsid w:val="00FF7407"/>
    <w:rsid w:val="00FF7C40"/>
    <w:rsid w:val="00FF7E6C"/>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4A15"/>
    <w:rPr>
      <w:rFonts w:ascii="Times New Roman" w:eastAsia="Times New Roman" w:hAnsi="Times New Roman"/>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654A15"/>
    <w:pPr>
      <w:ind w:left="720"/>
    </w:pPr>
  </w:style>
  <w:style w:type="paragraph" w:customStyle="1" w:styleId="s1">
    <w:name w:val="s_1"/>
    <w:basedOn w:val="Normal"/>
    <w:uiPriority w:val="99"/>
    <w:rsid w:val="00654A15"/>
    <w:pPr>
      <w:spacing w:before="100" w:beforeAutospacing="1" w:after="100" w:afterAutospacing="1"/>
    </w:pPr>
  </w:style>
  <w:style w:type="paragraph" w:styleId="HTMLPreformatted">
    <w:name w:val="HTML Preformatted"/>
    <w:basedOn w:val="Normal"/>
    <w:link w:val="HTMLPreformattedChar"/>
    <w:uiPriority w:val="99"/>
    <w:rsid w:val="00654A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locked/>
    <w:rsid w:val="00654A15"/>
    <w:rPr>
      <w:rFonts w:ascii="Courier New" w:hAnsi="Courier New" w:cs="Courier New"/>
      <w:sz w:val="20"/>
      <w:szCs w:val="20"/>
      <w:lang w:eastAsia="ru-RU"/>
    </w:rPr>
  </w:style>
  <w:style w:type="paragraph" w:styleId="Header">
    <w:name w:val="header"/>
    <w:basedOn w:val="Normal"/>
    <w:link w:val="HeaderChar"/>
    <w:uiPriority w:val="99"/>
    <w:semiHidden/>
    <w:rsid w:val="00654A15"/>
    <w:pPr>
      <w:tabs>
        <w:tab w:val="center" w:pos="4677"/>
        <w:tab w:val="right" w:pos="9355"/>
      </w:tabs>
    </w:pPr>
  </w:style>
  <w:style w:type="character" w:customStyle="1" w:styleId="HeaderChar">
    <w:name w:val="Header Char"/>
    <w:basedOn w:val="DefaultParagraphFont"/>
    <w:link w:val="Header"/>
    <w:uiPriority w:val="99"/>
    <w:semiHidden/>
    <w:locked/>
    <w:rsid w:val="00654A15"/>
    <w:rPr>
      <w:rFonts w:ascii="Times New Roman" w:hAnsi="Times New Roman" w:cs="Times New Roman"/>
      <w:sz w:val="24"/>
      <w:szCs w:val="24"/>
      <w:lang w:eastAsia="ru-RU"/>
    </w:rPr>
  </w:style>
  <w:style w:type="paragraph" w:styleId="Footer">
    <w:name w:val="footer"/>
    <w:basedOn w:val="Normal"/>
    <w:link w:val="FooterChar"/>
    <w:uiPriority w:val="99"/>
    <w:semiHidden/>
    <w:rsid w:val="00654A15"/>
    <w:pPr>
      <w:tabs>
        <w:tab w:val="center" w:pos="4677"/>
        <w:tab w:val="right" w:pos="9355"/>
      </w:tabs>
    </w:pPr>
  </w:style>
  <w:style w:type="character" w:customStyle="1" w:styleId="FooterChar">
    <w:name w:val="Footer Char"/>
    <w:basedOn w:val="DefaultParagraphFont"/>
    <w:link w:val="Footer"/>
    <w:uiPriority w:val="99"/>
    <w:semiHidden/>
    <w:locked/>
    <w:rsid w:val="00654A15"/>
    <w:rPr>
      <w:rFonts w:ascii="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66683432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1467</TotalTime>
  <Pages>9</Pages>
  <Words>3577</Words>
  <Characters>20391</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22</cp:revision>
  <cp:lastPrinted>2015-05-26T08:41:00Z</cp:lastPrinted>
  <dcterms:created xsi:type="dcterms:W3CDTF">2015-03-16T02:35:00Z</dcterms:created>
  <dcterms:modified xsi:type="dcterms:W3CDTF">2015-05-26T08:44:00Z</dcterms:modified>
</cp:coreProperties>
</file>